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04AEADDF" w14:textId="77777777" w:rsidTr="00C75B47">
        <w:trPr>
          <w:trHeight w:val="1143"/>
          <w:jc w:val="center"/>
        </w:trPr>
        <w:tc>
          <w:tcPr>
            <w:tcW w:w="1800" w:type="dxa"/>
          </w:tcPr>
          <w:p w14:paraId="6A0830CB" w14:textId="3BEEF767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14:paraId="5744C7B7" w14:textId="4D6329A0" w:rsidR="0085363C" w:rsidRPr="00C75B47" w:rsidRDefault="000747EB" w:rsidP="00C75B47">
            <w:pPr>
              <w:pStyle w:val="Title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5408" behindDoc="1" locked="0" layoutInCell="1" allowOverlap="1" wp14:anchorId="09B7BFDC" wp14:editId="15F9135C">
                  <wp:simplePos x="0" y="0"/>
                  <wp:positionH relativeFrom="column">
                    <wp:posOffset>4041775</wp:posOffset>
                  </wp:positionH>
                  <wp:positionV relativeFrom="page">
                    <wp:posOffset>-511175</wp:posOffset>
                  </wp:positionV>
                  <wp:extent cx="1548765" cy="2205251"/>
                  <wp:effectExtent l="0" t="0" r="635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F2D39B7-5E07-4246-8CB9-A3440AC2BA9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1" t="7696" r="8930" b="8938"/>
                          <a:stretch/>
                        </pic:blipFill>
                        <pic:spPr bwMode="auto">
                          <a:xfrm>
                            <a:off x="0" y="0"/>
                            <a:ext cx="1567514" cy="223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14F8" w:rsidRPr="006814F8">
              <w:rPr>
                <w:sz w:val="52"/>
              </w:rPr>
              <w:t>Katelyn</w:t>
            </w:r>
            <w:r w:rsidR="006814F8" w:rsidRPr="006814F8">
              <w:rPr>
                <w:sz w:val="52"/>
              </w:rPr>
              <w:br/>
              <w:t>Colleran</w:t>
            </w:r>
          </w:p>
        </w:tc>
      </w:tr>
      <w:tr w:rsidR="0085363C" w:rsidRPr="0085363C" w14:paraId="56477F74" w14:textId="77777777" w:rsidTr="00C75B47">
        <w:trPr>
          <w:trHeight w:val="1206"/>
          <w:jc w:val="center"/>
        </w:trPr>
        <w:tc>
          <w:tcPr>
            <w:tcW w:w="1800" w:type="dxa"/>
          </w:tcPr>
          <w:p w14:paraId="3C50F730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0927C89A" w14:textId="7882CF99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7F87053D" w14:textId="77777777" w:rsidTr="000747EB">
        <w:trPr>
          <w:gridAfter w:val="1"/>
          <w:wAfter w:w="20" w:type="dxa"/>
          <w:trHeight w:val="657"/>
          <w:jc w:val="center"/>
        </w:trPr>
        <w:tc>
          <w:tcPr>
            <w:tcW w:w="3150" w:type="dxa"/>
            <w:gridSpan w:val="2"/>
            <w:vMerge w:val="restart"/>
          </w:tcPr>
          <w:p w14:paraId="0FF1783C" w14:textId="77777777" w:rsidR="00F079F2" w:rsidRPr="00AA76CF" w:rsidRDefault="00F079F2" w:rsidP="00F079F2">
            <w:pPr>
              <w:pStyle w:val="Heading1Alt"/>
              <w:rPr>
                <w:rFonts w:ascii="Times" w:hAnsi="Times" w:cs="Times"/>
                <w:color w:val="000000"/>
                <w:sz w:val="28"/>
              </w:rPr>
            </w:pPr>
            <w:r w:rsidRPr="00AA76CF">
              <w:rPr>
                <w:sz w:val="28"/>
              </w:rPr>
              <w:t xml:space="preserve">OBJECTIVE </w:t>
            </w:r>
          </w:p>
          <w:p w14:paraId="3D9E4946" w14:textId="307AB750" w:rsidR="00F079F2" w:rsidRPr="00AA76CF" w:rsidRDefault="00CA01AA" w:rsidP="00F079F2">
            <w:pPr>
              <w:pStyle w:val="Whitetext"/>
              <w:rPr>
                <w:sz w:val="20"/>
              </w:rPr>
            </w:pPr>
            <w:r w:rsidRPr="00AA76CF">
              <w:rPr>
                <w:sz w:val="20"/>
              </w:rPr>
              <w:t>Teach elementary/special education students.  Interested in coaching/advising and willing to relocate.  Eager to continue education and would like to specialize in STEM.</w:t>
            </w:r>
          </w:p>
          <w:p w14:paraId="7C6DD419" w14:textId="77777777" w:rsidR="00CA01AA" w:rsidRPr="00F079F2" w:rsidRDefault="00CA01AA" w:rsidP="00F079F2">
            <w:pPr>
              <w:pStyle w:val="Whitetext"/>
            </w:pPr>
          </w:p>
          <w:p w14:paraId="1C6EC2D6" w14:textId="77777777" w:rsidR="00F079F2" w:rsidRPr="00AA76CF" w:rsidRDefault="00F079F2" w:rsidP="00F079F2">
            <w:pPr>
              <w:pStyle w:val="Heading2Alt"/>
              <w:rPr>
                <w:sz w:val="21"/>
              </w:rPr>
            </w:pPr>
            <w:r w:rsidRPr="00AA76CF">
              <w:rPr>
                <w:noProof/>
                <w:sz w:val="18"/>
              </w:rPr>
              <w:drawing>
                <wp:inline distT="0" distB="0" distL="0" distR="0" wp14:anchorId="16EEF215" wp14:editId="67C9D982">
                  <wp:extent cx="190800" cy="255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76CF">
              <w:rPr>
                <w:sz w:val="18"/>
              </w:rPr>
              <w:tab/>
            </w:r>
            <w:r w:rsidRPr="00AA76CF">
              <w:rPr>
                <w:b/>
                <w:sz w:val="21"/>
              </w:rPr>
              <w:t>ADDRESS</w:t>
            </w:r>
            <w:r w:rsidRPr="00AA76CF">
              <w:rPr>
                <w:sz w:val="21"/>
              </w:rPr>
              <w:br/>
            </w:r>
            <w:r w:rsidR="00CA01AA" w:rsidRPr="00AA76CF">
              <w:rPr>
                <w:sz w:val="21"/>
              </w:rPr>
              <w:t>18 Welsh St</w:t>
            </w:r>
            <w:r w:rsidRPr="00AA76CF">
              <w:rPr>
                <w:sz w:val="21"/>
              </w:rPr>
              <w:br/>
            </w:r>
            <w:r w:rsidR="00CA01AA" w:rsidRPr="00AA76CF">
              <w:rPr>
                <w:sz w:val="21"/>
              </w:rPr>
              <w:t>Pittston PA, 18640</w:t>
            </w:r>
            <w:r w:rsidRPr="00AA76CF">
              <w:rPr>
                <w:sz w:val="21"/>
              </w:rPr>
              <w:br/>
            </w:r>
            <w:r w:rsidR="00CA01AA" w:rsidRPr="00AA76CF">
              <w:rPr>
                <w:sz w:val="21"/>
              </w:rPr>
              <w:t>United States</w:t>
            </w:r>
          </w:p>
          <w:p w14:paraId="60355A0A" w14:textId="77777777" w:rsidR="00F079F2" w:rsidRPr="00AA76CF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2"/>
              </w:rPr>
            </w:pPr>
          </w:p>
          <w:p w14:paraId="79CC2AB7" w14:textId="77777777" w:rsidR="00F079F2" w:rsidRPr="00AA76CF" w:rsidRDefault="00F079F2" w:rsidP="00F079F2">
            <w:pPr>
              <w:pStyle w:val="Heading2Alt"/>
              <w:rPr>
                <w:sz w:val="18"/>
              </w:rPr>
            </w:pPr>
            <w:r w:rsidRPr="00AA76CF">
              <w:rPr>
                <w:noProof/>
                <w:sz w:val="18"/>
              </w:rPr>
              <w:drawing>
                <wp:inline distT="0" distB="0" distL="0" distR="0" wp14:anchorId="45AA2DD0" wp14:editId="2CAC5962">
                  <wp:extent cx="190500" cy="266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76CF">
              <w:rPr>
                <w:sz w:val="21"/>
              </w:rPr>
              <w:tab/>
            </w:r>
            <w:r w:rsidRPr="00AA76CF">
              <w:rPr>
                <w:b/>
                <w:sz w:val="21"/>
              </w:rPr>
              <w:t>PHONE</w:t>
            </w:r>
            <w:r w:rsidRPr="00AA76CF">
              <w:rPr>
                <w:sz w:val="21"/>
              </w:rPr>
              <w:br/>
            </w:r>
            <w:r w:rsidR="00CA01AA" w:rsidRPr="00AA76CF">
              <w:rPr>
                <w:sz w:val="18"/>
              </w:rPr>
              <w:t>(570)2372806</w:t>
            </w:r>
          </w:p>
          <w:p w14:paraId="288F9CB4" w14:textId="77777777" w:rsidR="00F079F2" w:rsidRPr="00AA76CF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2"/>
              </w:rPr>
            </w:pPr>
          </w:p>
          <w:p w14:paraId="287B605C" w14:textId="36DB6F82" w:rsidR="00F079F2" w:rsidRPr="00AA76CF" w:rsidRDefault="00F079F2" w:rsidP="00F079F2">
            <w:pPr>
              <w:pStyle w:val="Heading2Alt"/>
              <w:rPr>
                <w:sz w:val="15"/>
              </w:rPr>
            </w:pPr>
            <w:r w:rsidRPr="00AA76CF">
              <w:rPr>
                <w:noProof/>
                <w:sz w:val="21"/>
              </w:rPr>
              <w:drawing>
                <wp:inline distT="0" distB="0" distL="0" distR="0" wp14:anchorId="6AEDCFC1" wp14:editId="40480012">
                  <wp:extent cx="266700" cy="177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76CF">
              <w:rPr>
                <w:sz w:val="15"/>
              </w:rPr>
              <w:tab/>
            </w:r>
            <w:r w:rsidRPr="00AA76CF">
              <w:rPr>
                <w:b/>
                <w:sz w:val="21"/>
              </w:rPr>
              <w:t>EMAIL</w:t>
            </w:r>
            <w:r w:rsidRPr="00AA76CF">
              <w:rPr>
                <w:sz w:val="21"/>
              </w:rPr>
              <w:br/>
            </w:r>
            <w:r w:rsidR="00AA76CF" w:rsidRPr="00AA76CF">
              <w:rPr>
                <w:sz w:val="15"/>
              </w:rPr>
              <w:t>katelyn.colleran@gmail.com</w:t>
            </w:r>
          </w:p>
          <w:p w14:paraId="202C816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666C963E" w14:textId="0FF61691" w:rsidR="00F079F2" w:rsidRPr="00F079F2" w:rsidRDefault="00F079F2" w:rsidP="00F079F2">
            <w:pPr>
              <w:pStyle w:val="Heading2Alt"/>
            </w:pPr>
            <w:r w:rsidRPr="00F079F2">
              <w:br/>
            </w:r>
          </w:p>
        </w:tc>
        <w:tc>
          <w:tcPr>
            <w:tcW w:w="360" w:type="dxa"/>
          </w:tcPr>
          <w:p w14:paraId="6ECCBC3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6EE87E7" w14:textId="77777777" w:rsidR="000747EB" w:rsidRDefault="000747EB" w:rsidP="00F079F2">
            <w:pPr>
              <w:pStyle w:val="Heading1"/>
            </w:pPr>
          </w:p>
          <w:p w14:paraId="3F5D4ED7" w14:textId="46FDF00A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79A6653E" w14:textId="715B6B84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A2B324D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79E0EFF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4562CBD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A32F3B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0FBC6995" w14:textId="066285F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A50907B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76357E2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7D357143" w14:textId="7B0C9503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6E0A4B3" w14:textId="77777777" w:rsidR="000747EB" w:rsidRPr="00F079F2" w:rsidRDefault="000747EB" w:rsidP="000747EB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Times New Roman" w:hAnsi="Georgia" w:cs="Georgia"/>
                <w:sz w:val="18"/>
                <w:szCs w:val="26"/>
              </w:rPr>
              <w:t>ESS Substitute Teacher--Current</w:t>
            </w:r>
          </w:p>
          <w:p w14:paraId="031B3BA0" w14:textId="77777777" w:rsidR="000747EB" w:rsidRDefault="000747EB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D14140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Rupert Elementary School Building Substitute, Pottstown PA</w:t>
            </w:r>
          </w:p>
          <w:p w14:paraId="46CB1F5F" w14:textId="4BB5DE1C" w:rsidR="000747EB" w:rsidRDefault="000747EB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As a building substitute, my duties include covering various teachers/assistants throughout Rupert Elementary, as well as, other elementary schools within the district.  On days I do not have an assignment I assist the lead Emotional Support teacher in aiding her various students throughout the day.  I check in with classroom teachers to see if there </w:t>
            </w:r>
            <w:r>
              <w:rPr>
                <w:rFonts w:ascii="Georgia" w:eastAsia="Times New Roman" w:hAnsi="Georgia" w:cs="Georgia"/>
                <w:szCs w:val="22"/>
              </w:rPr>
              <w:t>are any tasks</w:t>
            </w:r>
            <w:bookmarkStart w:id="0" w:name="_GoBack"/>
            <w:bookmarkEnd w:id="0"/>
            <w:r>
              <w:rPr>
                <w:rFonts w:ascii="Georgia" w:eastAsia="Times New Roman" w:hAnsi="Georgia" w:cs="Georgia"/>
                <w:szCs w:val="22"/>
              </w:rPr>
              <w:t xml:space="preserve"> they would like me complete whether it be grading tests or working with individual students.  I have completed the PSSA training and have both administered the PSSA and worked as a scribe for a student taking the assessment.</w:t>
            </w:r>
          </w:p>
          <w:p w14:paraId="7CEAB15A" w14:textId="77777777" w:rsidR="000747EB" w:rsidRDefault="000747EB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89B9B62" w14:textId="77777777" w:rsidR="000747EB" w:rsidRPr="00F079F2" w:rsidRDefault="000747EB" w:rsidP="000747EB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Times New Roman" w:hAnsi="Georgia" w:cs="Georgia"/>
                <w:sz w:val="18"/>
                <w:szCs w:val="26"/>
              </w:rPr>
              <w:t>Student Teaching Experience</w:t>
            </w:r>
            <w:r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r>
              <w:rPr>
                <w:rFonts w:ascii="Georgia" w:eastAsia="Times New Roman" w:hAnsi="Georgia" w:cs="Georgia"/>
                <w:sz w:val="18"/>
                <w:szCs w:val="26"/>
              </w:rPr>
              <w:t>Fall 2018</w:t>
            </w:r>
          </w:p>
          <w:p w14:paraId="74A4CB40" w14:textId="77777777" w:rsidR="000747EB" w:rsidRDefault="000747EB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D14140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Washington Elementary, Boyertown, PA</w:t>
            </w:r>
          </w:p>
          <w:p w14:paraId="2A8B1937" w14:textId="52A2BEF5" w:rsidR="00CA01AA" w:rsidRPr="00F079F2" w:rsidRDefault="000747EB" w:rsidP="000747EB">
            <w:pPr>
              <w:pStyle w:val="JobDates"/>
            </w:pPr>
            <w:r w:rsidRPr="00CA01AA">
              <w:rPr>
                <w:rFonts w:ascii="Georgia" w:hAnsi="Georgia"/>
                <w:szCs w:val="22"/>
              </w:rPr>
              <w:t>I co-taught in a split schedule setting in a 4rd grade classroom while implementing lesson plans that I adapted to follow the Lucy Calkins Reading and Writing Units of Study along with Social Studies lessons that I developed myself.  I practiced a lot of classroom management strategies and escorted students to different specials.  I chose grade-appropriate books to read to the students for an end of the day read aloud.  I worked closely with both teachers and student teachers that made up the 4th grade team and had ample of collaboration and team building experiences.</w:t>
            </w:r>
          </w:p>
          <w:p w14:paraId="761A90F4" w14:textId="77777777" w:rsidR="00CA01AA" w:rsidRPr="00F079F2" w:rsidRDefault="00CA01A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437CD95" w14:textId="77777777" w:rsidR="00F079F2" w:rsidRPr="00F079F2" w:rsidRDefault="00CA01AA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Times New Roman" w:hAnsi="Georgia" w:cs="Georgia"/>
                <w:sz w:val="18"/>
                <w:szCs w:val="26"/>
              </w:rPr>
              <w:t>Student Teaching Experience</w:t>
            </w:r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r>
              <w:rPr>
                <w:rFonts w:ascii="Georgia" w:eastAsia="Times New Roman" w:hAnsi="Georgia" w:cs="Georgia"/>
                <w:sz w:val="18"/>
                <w:szCs w:val="26"/>
              </w:rPr>
              <w:t>Fall 2018</w:t>
            </w:r>
          </w:p>
          <w:p w14:paraId="1BD6D188" w14:textId="47DF64ED" w:rsidR="00F079F2" w:rsidRDefault="00CA01A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D14140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Amanda E. Stout Elementary, Reading, PA</w:t>
            </w:r>
          </w:p>
          <w:p w14:paraId="1B310063" w14:textId="77777777" w:rsidR="00CA01AA" w:rsidRDefault="00CA01A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CA01AA">
              <w:rPr>
                <w:rFonts w:ascii="Georgia" w:eastAsia="Times New Roman" w:hAnsi="Georgia" w:cs="Georgia"/>
                <w:szCs w:val="22"/>
              </w:rPr>
              <w:t>I co-taught 2nd and 3rd grade students in learning support and general education classrooms. I instructed students using McGraw Hill’s SRA Corrective Reading program.  I developed lesson plans and activities to implement during small-group math; during this time, the students received SRA Connecting Math Concepts instruction from the classroom teachers.  I attended IEP meetings and performed DIBELS Testing to all 2nd and 3rd grade students.</w:t>
            </w:r>
          </w:p>
          <w:p w14:paraId="52BCD8A7" w14:textId="77777777" w:rsidR="000747EB" w:rsidRDefault="000747EB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1D06C84" w14:textId="77777777" w:rsidR="000747EB" w:rsidRPr="00F079F2" w:rsidRDefault="000747EB" w:rsidP="000747EB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Times New Roman" w:hAnsi="Georgia" w:cs="Georgia"/>
                <w:sz w:val="18"/>
                <w:szCs w:val="26"/>
              </w:rPr>
              <w:t>Professional Semester Student</w:t>
            </w:r>
            <w:r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r>
              <w:rPr>
                <w:rFonts w:ascii="Georgia" w:eastAsia="Times New Roman" w:hAnsi="Georgia" w:cs="Georgia"/>
                <w:sz w:val="18"/>
                <w:szCs w:val="26"/>
              </w:rPr>
              <w:t>Spring 2018</w:t>
            </w:r>
          </w:p>
          <w:p w14:paraId="23DFC25F" w14:textId="77777777" w:rsidR="000747EB" w:rsidRDefault="000747EB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D14140"/>
                <w:szCs w:val="22"/>
              </w:rPr>
            </w:pPr>
            <w:proofErr w:type="spellStart"/>
            <w:r>
              <w:rPr>
                <w:rFonts w:ascii="Georgia" w:eastAsia="Times New Roman" w:hAnsi="Georgia" w:cs="Georgia"/>
                <w:color w:val="D14140"/>
                <w:szCs w:val="22"/>
              </w:rPr>
              <w:t>Cumru</w:t>
            </w:r>
            <w:proofErr w:type="spellEnd"/>
            <w:r>
              <w:rPr>
                <w:rFonts w:ascii="Georgia" w:eastAsia="Times New Roman" w:hAnsi="Georgia" w:cs="Georgia"/>
                <w:color w:val="D14140"/>
                <w:szCs w:val="22"/>
              </w:rPr>
              <w:t xml:space="preserve"> Elementary School, Reading, PA</w:t>
            </w:r>
          </w:p>
          <w:p w14:paraId="19EED43B" w14:textId="7E0098FC" w:rsidR="00033E97" w:rsidRPr="00CA01AA" w:rsidRDefault="000747EB" w:rsidP="00CA01A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CA01AA">
              <w:rPr>
                <w:rFonts w:ascii="Georgia" w:eastAsia="Times New Roman" w:hAnsi="Georgia" w:cs="Georgia"/>
                <w:szCs w:val="22"/>
              </w:rPr>
              <w:t>I co-taught in a 3rd grade classroom while implementing my own lesson plans.  I attended IEP meetings and escorted students to different specials.  I participated in their Earth Day celebration by reading a story and allowing students to touch, smell, and feel different fruits and vegetables that are uncommon to their daily surroundings.</w:t>
            </w:r>
          </w:p>
        </w:tc>
      </w:tr>
      <w:tr w:rsidR="00AA76CF" w:rsidRPr="00F079F2" w14:paraId="08B3AE6F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7FC3AF99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1347699" w14:textId="1474EE1E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378E2E" wp14:editId="74C0EBBB">
                      <wp:simplePos x="0" y="0"/>
                      <wp:positionH relativeFrom="column">
                        <wp:posOffset>-2301875</wp:posOffset>
                      </wp:positionH>
                      <wp:positionV relativeFrom="paragraph">
                        <wp:posOffset>1626235</wp:posOffset>
                      </wp:positionV>
                      <wp:extent cx="2159000" cy="67056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9000" cy="670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372FC3" w14:textId="77777777" w:rsidR="00AA76CF" w:rsidRPr="002B57E0" w:rsidRDefault="00AA76CF">
                                  <w:pPr>
                                    <w:rPr>
                                      <w:rFonts w:ascii="Pristina" w:hAnsi="Pristina"/>
                                      <w:color w:val="FFFFFF" w:themeColor="background1"/>
                                      <w:sz w:val="48"/>
                                      <w:szCs w:val="50"/>
                                    </w:rPr>
                                  </w:pPr>
                                  <w:r w:rsidRPr="002B57E0">
                                    <w:rPr>
                                      <w:rFonts w:ascii="Pristina" w:hAnsi="Pristina"/>
                                      <w:color w:val="FFFFFF" w:themeColor="background1"/>
                                      <w:sz w:val="48"/>
                                      <w:szCs w:val="50"/>
                                    </w:rPr>
                                    <w:t xml:space="preserve">Education comes from within; you get it by struggle and effort and thought.  </w:t>
                                  </w:r>
                                </w:p>
                                <w:p w14:paraId="5F2FFCC4" w14:textId="77777777" w:rsidR="00AA76CF" w:rsidRPr="002B57E0" w:rsidRDefault="00AA76CF" w:rsidP="006814F8">
                                  <w:pPr>
                                    <w:ind w:firstLine="720"/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B57E0"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  <w:t>-Napoleon Hill</w:t>
                                  </w:r>
                                </w:p>
                                <w:p w14:paraId="4F00DC7E" w14:textId="77777777" w:rsidR="00AA76CF" w:rsidRPr="002B57E0" w:rsidRDefault="00AA76CF" w:rsidP="006814F8">
                                  <w:pPr>
                                    <w:ind w:firstLine="720"/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  <w:p w14:paraId="6F17C030" w14:textId="77777777" w:rsidR="00AA76CF" w:rsidRPr="002B57E0" w:rsidRDefault="00AA76CF" w:rsidP="006814F8">
                                  <w:pPr>
                                    <w:ind w:firstLine="720"/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  <w:p w14:paraId="7D34D949" w14:textId="77777777" w:rsidR="00AA76CF" w:rsidRPr="002B57E0" w:rsidRDefault="00AA76CF" w:rsidP="006814F8">
                                  <w:pPr>
                                    <w:rPr>
                                      <w:rFonts w:ascii="Pristina" w:hAnsi="Pristina"/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 w:rsidRPr="002B57E0">
                                    <w:rPr>
                                      <w:rFonts w:ascii="Pristina" w:hAnsi="Pristina"/>
                                      <w:color w:val="FFFFFF" w:themeColor="background1"/>
                                      <w:sz w:val="48"/>
                                      <w:szCs w:val="50"/>
                                    </w:rPr>
                                    <w:t>Education is a weapon whose effects depend on who holds it in his hands and at whom it is aimed</w:t>
                                  </w:r>
                                  <w:r w:rsidRPr="002B57E0">
                                    <w:rPr>
                                      <w:rFonts w:ascii="Pristina" w:hAnsi="Pristina"/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  <w:t>.</w:t>
                                  </w:r>
                                </w:p>
                                <w:p w14:paraId="6F80BC6E" w14:textId="77777777" w:rsidR="00AA76CF" w:rsidRPr="002B57E0" w:rsidRDefault="00AA76CF" w:rsidP="006814F8">
                                  <w:pPr>
                                    <w:ind w:firstLine="720"/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B57E0">
                                    <w:rPr>
                                      <w:rFonts w:ascii="Malgun Gothic" w:eastAsia="Malgun Gothic" w:hAnsi="Malgun Gothic"/>
                                      <w:color w:val="FFFFFF" w:themeColor="background1"/>
                                      <w:sz w:val="28"/>
                                    </w:rPr>
                                    <w:t>-Joseph Stalin</w:t>
                                  </w:r>
                                </w:p>
                                <w:p w14:paraId="38C9ABFE" w14:textId="77777777" w:rsidR="00AA76CF" w:rsidRDefault="00AA76CF" w:rsidP="006814F8">
                                  <w:pPr>
                                    <w:rPr>
                                      <w:rFonts w:ascii="Malgun Gothic" w:eastAsia="Malgun Gothic" w:hAnsi="Malgun Gothic"/>
                                      <w:sz w:val="32"/>
                                    </w:rPr>
                                  </w:pPr>
                                </w:p>
                                <w:p w14:paraId="2BD7F5A2" w14:textId="77777777" w:rsidR="00AA76CF" w:rsidRPr="006814F8" w:rsidRDefault="00AA76CF" w:rsidP="006814F8">
                                  <w:pPr>
                                    <w:ind w:firstLine="720"/>
                                    <w:rPr>
                                      <w:rFonts w:ascii="Malgun Gothic" w:eastAsia="Malgun Gothic" w:hAnsi="Malgun Gothi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78E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181.25pt;margin-top:128.05pt;width:170pt;height:5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" filled="f" stroked="f" strokeweight=".5pt">
                      <v:textbox>
                        <w:txbxContent>
                          <w:p w14:paraId="0B372FC3" w14:textId="77777777" w:rsidR="00AA76CF" w:rsidRPr="002B57E0" w:rsidRDefault="00AA76CF">
                            <w:pPr>
                              <w:rPr>
                                <w:rFonts w:ascii="Pristina" w:hAnsi="Pristina"/>
                                <w:color w:val="FFFFFF" w:themeColor="background1"/>
                                <w:sz w:val="48"/>
                                <w:szCs w:val="50"/>
                              </w:rPr>
                            </w:pPr>
                            <w:r w:rsidRPr="002B57E0">
                              <w:rPr>
                                <w:rFonts w:ascii="Pristina" w:hAnsi="Pristina"/>
                                <w:color w:val="FFFFFF" w:themeColor="background1"/>
                                <w:sz w:val="48"/>
                                <w:szCs w:val="50"/>
                              </w:rPr>
                              <w:t xml:space="preserve">Education comes from within; you get it by struggle and effort and thought.  </w:t>
                            </w:r>
                          </w:p>
                          <w:p w14:paraId="5F2FFCC4" w14:textId="77777777" w:rsidR="00AA76CF" w:rsidRPr="002B57E0" w:rsidRDefault="00AA76CF" w:rsidP="006814F8">
                            <w:pPr>
                              <w:ind w:firstLine="720"/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</w:pPr>
                            <w:r w:rsidRPr="002B57E0"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  <w:t>-Napoleon Hill</w:t>
                            </w:r>
                          </w:p>
                          <w:p w14:paraId="4F00DC7E" w14:textId="77777777" w:rsidR="00AA76CF" w:rsidRPr="002B57E0" w:rsidRDefault="00AA76CF" w:rsidP="006814F8">
                            <w:pPr>
                              <w:ind w:firstLine="720"/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F17C030" w14:textId="77777777" w:rsidR="00AA76CF" w:rsidRPr="002B57E0" w:rsidRDefault="00AA76CF" w:rsidP="006814F8">
                            <w:pPr>
                              <w:ind w:firstLine="720"/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D34D949" w14:textId="77777777" w:rsidR="00AA76CF" w:rsidRPr="002B57E0" w:rsidRDefault="00AA76CF" w:rsidP="006814F8">
                            <w:pPr>
                              <w:rPr>
                                <w:rFonts w:ascii="Pristina" w:hAnsi="Pristina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2B57E0">
                              <w:rPr>
                                <w:rFonts w:ascii="Pristina" w:hAnsi="Pristina"/>
                                <w:color w:val="FFFFFF" w:themeColor="background1"/>
                                <w:sz w:val="48"/>
                                <w:szCs w:val="50"/>
                              </w:rPr>
                              <w:t>Education is a weapon whose effects depend on who holds it in his hands and at whom it is aimed</w:t>
                            </w:r>
                            <w:r w:rsidRPr="002B57E0">
                              <w:rPr>
                                <w:rFonts w:ascii="Pristina" w:hAnsi="Pristina"/>
                                <w:color w:val="FFFFFF" w:themeColor="background1"/>
                                <w:sz w:val="48"/>
                                <w:szCs w:val="52"/>
                              </w:rPr>
                              <w:t>.</w:t>
                            </w:r>
                          </w:p>
                          <w:p w14:paraId="6F80BC6E" w14:textId="77777777" w:rsidR="00AA76CF" w:rsidRPr="002B57E0" w:rsidRDefault="00AA76CF" w:rsidP="006814F8">
                            <w:pPr>
                              <w:ind w:firstLine="720"/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</w:pPr>
                            <w:r w:rsidRPr="002B57E0">
                              <w:rPr>
                                <w:rFonts w:ascii="Malgun Gothic" w:eastAsia="Malgun Gothic" w:hAnsi="Malgun Gothic"/>
                                <w:color w:val="FFFFFF" w:themeColor="background1"/>
                                <w:sz w:val="28"/>
                              </w:rPr>
                              <w:t>-Joseph Stalin</w:t>
                            </w:r>
                          </w:p>
                          <w:p w14:paraId="38C9ABFE" w14:textId="77777777" w:rsidR="00AA76CF" w:rsidRDefault="00AA76CF" w:rsidP="006814F8">
                            <w:pPr>
                              <w:rPr>
                                <w:rFonts w:ascii="Malgun Gothic" w:eastAsia="Malgun Gothic" w:hAnsi="Malgun Gothic"/>
                                <w:sz w:val="32"/>
                              </w:rPr>
                            </w:pPr>
                          </w:p>
                          <w:p w14:paraId="2BD7F5A2" w14:textId="77777777" w:rsidR="00AA76CF" w:rsidRPr="006814F8" w:rsidRDefault="00AA76CF" w:rsidP="006814F8">
                            <w:pPr>
                              <w:ind w:firstLine="720"/>
                              <w:rPr>
                                <w:rFonts w:ascii="Malgun Gothic" w:eastAsia="Malgun Gothic" w:hAnsi="Malgun Gothi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0" w:type="dxa"/>
            <w:gridSpan w:val="4"/>
          </w:tcPr>
          <w:p w14:paraId="13425765" w14:textId="6C109A1C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b/>
                <w:color w:val="D14140" w:themeColor="accent1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625AD1" wp14:editId="74C166A2">
                      <wp:simplePos x="0" y="0"/>
                      <wp:positionH relativeFrom="column">
                        <wp:posOffset>-949325</wp:posOffset>
                      </wp:positionH>
                      <wp:positionV relativeFrom="paragraph">
                        <wp:posOffset>-53975</wp:posOffset>
                      </wp:positionV>
                      <wp:extent cx="5029200" cy="5524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FED910" w14:textId="47793DB4" w:rsidR="00AA76CF" w:rsidRPr="00AA76CF" w:rsidRDefault="00AA76CF" w:rsidP="00AA76CF">
                                  <w:pPr>
                                    <w:spacing w:before="0" w:line="240" w:lineRule="auto"/>
                                    <w:rPr>
                                      <w:b/>
                                      <w:color w:val="D14140" w:themeColor="accent1"/>
                                      <w:sz w:val="52"/>
                                      <w:szCs w:val="52"/>
                                    </w:rPr>
                                  </w:pPr>
                                  <w:r w:rsidRPr="00AA76CF">
                                    <w:rPr>
                                      <w:b/>
                                      <w:color w:val="D14140" w:themeColor="accent1"/>
                                      <w:sz w:val="52"/>
                                      <w:szCs w:val="52"/>
                                    </w:rPr>
                                    <w:t>Katelyn Colleran</w:t>
                                  </w:r>
                                  <w:r>
                                    <w:rPr>
                                      <w:b/>
                                      <w:color w:val="D14140" w:themeColor="accent1"/>
                                      <w:sz w:val="52"/>
                                      <w:szCs w:val="52"/>
                                    </w:rPr>
                                    <w:t xml:space="preserve"> continued: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25AD1" id="Text Box 6" o:spid="_x0000_s1027" type="#_x0000_t202" style="position:absolute;margin-left:-74.75pt;margin-top:-4.25pt;width:396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" filled="f" stroked="f" strokeweight=".5pt">
                      <v:textbox>
                        <w:txbxContent>
                          <w:p w14:paraId="0FFED910" w14:textId="47793DB4" w:rsidR="00AA76CF" w:rsidRPr="00AA76CF" w:rsidRDefault="00AA76CF" w:rsidP="00AA76CF">
                            <w:pPr>
                              <w:spacing w:before="0" w:line="240" w:lineRule="auto"/>
                              <w:rPr>
                                <w:b/>
                                <w:color w:val="D14140" w:themeColor="accent1"/>
                                <w:sz w:val="52"/>
                                <w:szCs w:val="52"/>
                              </w:rPr>
                            </w:pPr>
                            <w:r w:rsidRPr="00AA76CF">
                              <w:rPr>
                                <w:b/>
                                <w:color w:val="D14140" w:themeColor="accent1"/>
                                <w:sz w:val="52"/>
                                <w:szCs w:val="52"/>
                              </w:rPr>
                              <w:t>Katelyn Colleran</w:t>
                            </w:r>
                            <w:r>
                              <w:rPr>
                                <w:b/>
                                <w:color w:val="D14140" w:themeColor="accent1"/>
                                <w:sz w:val="52"/>
                                <w:szCs w:val="52"/>
                              </w:rPr>
                              <w:t xml:space="preserve"> continued: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EF311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b/>
                <w:color w:val="D14140" w:themeColor="accent1"/>
              </w:rPr>
            </w:pPr>
          </w:p>
          <w:p w14:paraId="397E2ECF" w14:textId="77FA01D1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b/>
                <w:color w:val="D14140" w:themeColor="accent1"/>
                <w:sz w:val="24"/>
              </w:rPr>
            </w:pPr>
          </w:p>
          <w:p w14:paraId="4D249BF2" w14:textId="107F77D8" w:rsidR="000747EB" w:rsidRDefault="000747EB" w:rsidP="00AA76CF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b/>
                <w:color w:val="D14140" w:themeColor="accent1"/>
                <w:sz w:val="24"/>
              </w:rPr>
            </w:pPr>
          </w:p>
          <w:p w14:paraId="052566A6" w14:textId="77777777" w:rsidR="000747EB" w:rsidRDefault="000747EB" w:rsidP="00AA76CF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b/>
                <w:color w:val="D14140" w:themeColor="accent1"/>
                <w:sz w:val="24"/>
              </w:rPr>
            </w:pPr>
          </w:p>
          <w:p w14:paraId="250DD6F5" w14:textId="4884A12F" w:rsidR="000747EB" w:rsidRPr="000747EB" w:rsidRDefault="00AA76CF" w:rsidP="000747EB">
            <w:pPr>
              <w:pStyle w:val="Heading1"/>
              <w:rPr>
                <w:rFonts w:ascii="Georgia" w:eastAsia="Times New Roman" w:hAnsi="Georgia" w:cs="Georgia"/>
                <w:color w:val="A42827" w:themeColor="accent1" w:themeShade="BF"/>
                <w:sz w:val="20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BCF7EE" wp14:editId="6C503DD4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140970</wp:posOffset>
                      </wp:positionV>
                      <wp:extent cx="3219450" cy="0"/>
                      <wp:effectExtent l="0" t="0" r="6350" b="1270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9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AA5E20" id="Straight Connector 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75pt,11.1pt" to="354.25pt,1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" strokecolor="#d14140 [3204]" strokeweight=".5pt">
                      <v:stroke joinstyle="miter"/>
                    </v:line>
                  </w:pict>
                </mc:Fallback>
              </mc:AlternateContent>
            </w:r>
            <w:r w:rsidRPr="00AA76CF">
              <w:t>EXPERIENCE</w:t>
            </w:r>
            <w:r>
              <w:t xml:space="preserve">    </w:t>
            </w:r>
          </w:p>
          <w:p w14:paraId="1BB39899" w14:textId="1EFC2AF4" w:rsidR="000747EB" w:rsidRPr="00F079F2" w:rsidRDefault="000747EB" w:rsidP="000747EB">
            <w:pPr>
              <w:pStyle w:val="JobDates"/>
              <w:rPr>
                <w:rFonts w:eastAsia="MS Mincho"/>
              </w:rPr>
            </w:pPr>
            <w:r>
              <w:t>Trio Student</w:t>
            </w:r>
            <w:r w:rsidRPr="00F079F2">
              <w:t xml:space="preserve">– </w:t>
            </w:r>
            <w:r>
              <w:t>Fall 2017</w:t>
            </w:r>
          </w:p>
          <w:p w14:paraId="53F1D9A8" w14:textId="77777777" w:rsidR="000747EB" w:rsidRDefault="000747EB" w:rsidP="000747EB">
            <w:pPr>
              <w:pStyle w:val="JobDetails"/>
              <w:rPr>
                <w:color w:val="D14140"/>
              </w:rPr>
            </w:pPr>
            <w:r>
              <w:rPr>
                <w:color w:val="D14140"/>
              </w:rPr>
              <w:t>Amanda E. Stout Elementary, Reading, PA</w:t>
            </w:r>
          </w:p>
          <w:p w14:paraId="0037E517" w14:textId="77777777" w:rsidR="000747EB" w:rsidRDefault="000747EB" w:rsidP="000747EB">
            <w:pPr>
              <w:pStyle w:val="JobDetails"/>
            </w:pPr>
            <w:r w:rsidRPr="00CA01AA">
              <w:t>I co-taught 3rd, 4th, and 5th grade students in learning support and general education classrooms. I implemented lesson plans, attended IEP meetings and performed DIBELS Testing on the students I worked with.</w:t>
            </w:r>
          </w:p>
          <w:p w14:paraId="24B6825B" w14:textId="337E5AFE" w:rsidR="00AA76CF" w:rsidRPr="006814F8" w:rsidRDefault="00AA76CF" w:rsidP="000747E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b/>
                <w:color w:val="D14140" w:themeColor="accent1"/>
              </w:rPr>
            </w:pPr>
          </w:p>
        </w:tc>
      </w:tr>
      <w:tr w:rsidR="00AA76CF" w:rsidRPr="00F079F2" w14:paraId="7C6419C5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03795D6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F7C37D1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B76172D" w14:textId="2144A6AC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1D61F034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273DA7A9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355B313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09C3879E" w14:textId="57DC01AC" w:rsidR="00AA76CF" w:rsidRPr="00F079F2" w:rsidRDefault="00AA76CF" w:rsidP="00AA76CF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2D367637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325C0662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5148B4A9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D4792F4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6DDD997E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6956648B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2677A7F7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F6DA7EF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7CD0367D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AC7623A" w14:textId="77777777" w:rsidR="00AA76CF" w:rsidRPr="00F079F2" w:rsidRDefault="00AA76CF" w:rsidP="00AA76CF">
            <w:pPr>
              <w:pStyle w:val="JobDetails"/>
            </w:pPr>
            <w:r w:rsidRPr="00CA01AA">
              <w:rPr>
                <w:b/>
              </w:rPr>
              <w:t>Kutztown University</w:t>
            </w:r>
            <w:r w:rsidRPr="00F079F2">
              <w:t xml:space="preserve">, </w:t>
            </w:r>
            <w:r>
              <w:t>Kutztown, PA</w:t>
            </w:r>
          </w:p>
          <w:p w14:paraId="2E103EFC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B.S.ED.  August 2016- December 2018</w:t>
            </w:r>
          </w:p>
          <w:p w14:paraId="404D2350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Major: Elementary Education and Special Education (MPH K-8)</w:t>
            </w:r>
          </w:p>
          <w:p w14:paraId="6A507EC4" w14:textId="77777777" w:rsidR="00AA76CF" w:rsidRPr="00CA01AA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>GPA 3.4</w:t>
            </w:r>
          </w:p>
          <w:p w14:paraId="2D1C02B7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6A0F455" w14:textId="77777777" w:rsidR="00AA76CF" w:rsidRPr="00F079F2" w:rsidRDefault="00AA76CF" w:rsidP="00AA76CF">
            <w:pPr>
              <w:pStyle w:val="JobDetails"/>
            </w:pPr>
            <w:r>
              <w:rPr>
                <w:b/>
              </w:rPr>
              <w:t>Alvernia</w:t>
            </w:r>
            <w:r w:rsidRPr="00CA01AA">
              <w:rPr>
                <w:b/>
              </w:rPr>
              <w:t xml:space="preserve"> University</w:t>
            </w:r>
            <w:r w:rsidRPr="00F079F2">
              <w:t xml:space="preserve">, </w:t>
            </w:r>
            <w:r>
              <w:t>Reading, PA</w:t>
            </w:r>
          </w:p>
          <w:p w14:paraId="07CA3028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B.S.ED.  August 2014- May 2016</w:t>
            </w:r>
          </w:p>
          <w:p w14:paraId="72A628BF" w14:textId="77777777" w:rsidR="00AA76CF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Major: Elementary Education and Special Education (MPH K-8)</w:t>
            </w:r>
          </w:p>
          <w:p w14:paraId="6B762CC2" w14:textId="77777777" w:rsidR="00AA76CF" w:rsidRPr="00CA01AA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>GPA 3.2</w:t>
            </w:r>
          </w:p>
          <w:p w14:paraId="2F9FF49B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AA76CF" w:rsidRPr="00F079F2" w14:paraId="43333805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7737769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3B8D855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54FD88B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4697488B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EF8E465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D5EC298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475C1B22" w14:textId="77777777" w:rsidR="00AA76CF" w:rsidRPr="00F079F2" w:rsidRDefault="00AA76CF" w:rsidP="00AA76CF">
            <w:pPr>
              <w:pStyle w:val="Heading1"/>
            </w:pPr>
            <w:r>
              <w:t>Honors/ campus involvement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3389BFFE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5A67B38F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4C6CB19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96A4650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0D1848CD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77AD9CDD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2E553E21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576056BB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5EC1F59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E7B63E2" w14:textId="77777777" w:rsidR="00AA76CF" w:rsidRDefault="00AA76CF" w:rsidP="00AA76CF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ind w:left="250" w:hanging="180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 xml:space="preserve">Fall 2017—Winter 2019 </w:t>
            </w:r>
            <w:r>
              <w:rPr>
                <w:rFonts w:ascii="Georgia" w:eastAsia="Times New Roman" w:hAnsi="Georgia" w:cs="Georgia"/>
                <w:szCs w:val="22"/>
              </w:rPr>
              <w:t xml:space="preserve">Phi Sigma Pi—National Society of </w:t>
            </w:r>
            <w:proofErr w:type="spellStart"/>
            <w:r>
              <w:rPr>
                <w:rFonts w:ascii="Georgia" w:eastAsia="Times New Roman" w:hAnsi="Georgia" w:cs="Georgia"/>
                <w:szCs w:val="22"/>
              </w:rPr>
              <w:t>Leaderiship</w:t>
            </w:r>
            <w:proofErr w:type="spellEnd"/>
            <w:r>
              <w:rPr>
                <w:rFonts w:ascii="Georgia" w:eastAsia="Times New Roman" w:hAnsi="Georgia" w:cs="Georgia"/>
                <w:szCs w:val="22"/>
              </w:rPr>
              <w:t xml:space="preserve"> and Success</w:t>
            </w:r>
          </w:p>
          <w:p w14:paraId="0EB3CB0B" w14:textId="77777777" w:rsidR="00AA76CF" w:rsidRDefault="00AA76CF" w:rsidP="00AA76CF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ind w:left="250" w:hanging="180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>Fall 2016-2018, Spring 2018</w:t>
            </w:r>
            <w:r>
              <w:rPr>
                <w:rFonts w:ascii="Georgia" w:eastAsia="Times New Roman" w:hAnsi="Georgia" w:cs="Georgia"/>
                <w:szCs w:val="22"/>
              </w:rPr>
              <w:t xml:space="preserve"> Dean’s List at Kutztown University</w:t>
            </w:r>
          </w:p>
          <w:p w14:paraId="228114E1" w14:textId="77777777" w:rsidR="00AA76CF" w:rsidRDefault="00AA76CF" w:rsidP="00AA76CF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ind w:left="250" w:hanging="180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>Fall 2014, Spring 2016</w:t>
            </w:r>
            <w:r>
              <w:rPr>
                <w:rFonts w:ascii="Georgia" w:eastAsia="Times New Roman" w:hAnsi="Georgia" w:cs="Georgia"/>
                <w:szCs w:val="22"/>
              </w:rPr>
              <w:t xml:space="preserve"> Dean’s List at Alvernia University</w:t>
            </w:r>
          </w:p>
          <w:p w14:paraId="4D0AB1D6" w14:textId="77777777" w:rsidR="00AA76CF" w:rsidRPr="00CA01AA" w:rsidRDefault="00AA76CF" w:rsidP="00AA76CF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ind w:left="250" w:hanging="180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szCs w:val="22"/>
              </w:rPr>
              <w:t>Spring 2017-Winter 2019</w:t>
            </w:r>
            <w:r>
              <w:rPr>
                <w:rFonts w:ascii="Georgia" w:eastAsia="Times New Roman" w:hAnsi="Georgia" w:cs="Georgia"/>
                <w:szCs w:val="22"/>
              </w:rPr>
              <w:t xml:space="preserve"> Phi Sigma </w:t>
            </w:r>
            <w:proofErr w:type="spellStart"/>
            <w:r>
              <w:rPr>
                <w:rFonts w:ascii="Georgia" w:eastAsia="Times New Roman" w:hAnsi="Georgia" w:cs="Georgia"/>
                <w:szCs w:val="22"/>
              </w:rPr>
              <w:t>Sigma</w:t>
            </w:r>
            <w:proofErr w:type="spellEnd"/>
            <w:r>
              <w:rPr>
                <w:rFonts w:ascii="Georgia" w:eastAsia="Times New Roman" w:hAnsi="Georgia" w:cs="Georgia"/>
                <w:szCs w:val="22"/>
              </w:rPr>
              <w:t>, member</w:t>
            </w:r>
          </w:p>
        </w:tc>
      </w:tr>
      <w:tr w:rsidR="00AA76CF" w:rsidRPr="00F079F2" w14:paraId="7D49B4A5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73D343C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220996C6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4E9ED83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5003889C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FA41A07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5872A3A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4D6BC8F0" w14:textId="77777777" w:rsidR="00AA76CF" w:rsidRPr="00F079F2" w:rsidRDefault="00AA76CF" w:rsidP="00AA76CF">
            <w:pPr>
              <w:pStyle w:val="Heading1"/>
            </w:pPr>
            <w:r>
              <w:t>Skills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3B087F2C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33451699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29CA968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F1BC15D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26D5EAAC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779892CF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AA76CF" w:rsidRPr="00F079F2" w14:paraId="0CEB263C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7C80A7BF" w14:textId="77777777" w:rsidR="00AA76CF" w:rsidRPr="00F079F2" w:rsidRDefault="00AA76CF" w:rsidP="00AA76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EB0451E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B587E1D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t>Due to my unique experiences given to me while attending both universities, I have developed skills such as good communication and collaboration skills, co-teaching and organization.  I am also able to develop and implement unique lesson plans as well as adapted lesson plans.  I practiced supporting students’ needs through by offering push-in/pull-out learning support services to identified students.  I have practice in performing DIBELS Testing on students and can successfully implement McGraw Hill’s SRA Corrective Reading Program.</w:t>
            </w:r>
          </w:p>
        </w:tc>
      </w:tr>
      <w:tr w:rsidR="00AA76CF" w:rsidRPr="00F079F2" w14:paraId="4DE6E31A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4267D7A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43A87535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0A53B76" w14:textId="77777777" w:rsidR="00AA76CF" w:rsidRPr="00F079F2" w:rsidRDefault="00AA76CF" w:rsidP="00AA76C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</w:tbl>
    <w:p w14:paraId="67CF1662" w14:textId="776A44DA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6D8C1" w14:textId="77777777" w:rsidR="00303AD3" w:rsidRDefault="00303AD3" w:rsidP="0085363C">
      <w:pPr>
        <w:spacing w:before="0" w:line="240" w:lineRule="auto"/>
      </w:pPr>
      <w:r>
        <w:separator/>
      </w:r>
    </w:p>
  </w:endnote>
  <w:endnote w:type="continuationSeparator" w:id="0">
    <w:p w14:paraId="12954D12" w14:textId="77777777" w:rsidR="00303AD3" w:rsidRDefault="00303AD3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FFE36F-9BFA-9447-B840-837EC7514A70}"/>
    <w:embedBold r:id="rId2" w:fontKey="{C25A41E8-EBF0-2F44-A89F-E099E27DAE7C}"/>
    <w:embedItalic r:id="rId3" w:fontKey="{D6CDA4B5-D34F-1244-8435-9F75A10043E2}"/>
    <w:embedBoldItalic r:id="rId4" w:fontKey="{B8DF8679-6294-E249-AFD3-D7F983A7846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981D4788-51CA-434E-BE19-838FFE62462D}"/>
    <w:embedBold r:id="rId6" w:fontKey="{425304F0-72E5-3047-BA36-0BBA4E8E55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1B3A727-B144-F94A-8504-6CC1DD58DD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458C2FB-2AE7-1D48-9851-257FEA2C4F9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E4EB5483-DE5D-664F-A60F-D5924546126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4C5FF6C-8AC9-4C4D-9112-BC1B60B500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A0656D3-93DB-924C-856D-62810B458CA6}"/>
    <w:embedBold r:id="rId12" w:fontKey="{DFECE0C2-39C3-8B4A-8D23-BC250B897877}"/>
    <w:embedItalic r:id="rId13" w:fontKey="{D506989F-7B8B-4240-AC40-F7A806119E2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28FBB355-11E6-5C4F-A4F1-6B58EAA50B98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  <w:embedRegular r:id="rId17" w:fontKey="{629F6CCE-1471-3E4F-A4C6-77B7D789CE5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8" w:subsetted="1" w:fontKey="{B22C0CAF-85C0-FB4B-94C6-0F8EBD86A7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21ADB" w14:textId="77777777" w:rsidR="00303AD3" w:rsidRDefault="00303AD3" w:rsidP="0085363C">
      <w:pPr>
        <w:spacing w:before="0" w:line="240" w:lineRule="auto"/>
      </w:pPr>
      <w:r>
        <w:separator/>
      </w:r>
    </w:p>
  </w:footnote>
  <w:footnote w:type="continuationSeparator" w:id="0">
    <w:p w14:paraId="6D16D485" w14:textId="77777777" w:rsidR="00303AD3" w:rsidRDefault="00303AD3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C2A48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5A3F0CA6" wp14:editId="3FD5326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6DDE3B77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&#13;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&#13;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&#13;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4CD4083"/>
    <w:multiLevelType w:val="hybridMultilevel"/>
    <w:tmpl w:val="4A6A4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1AA"/>
    <w:rsid w:val="00033E97"/>
    <w:rsid w:val="00052382"/>
    <w:rsid w:val="0006568A"/>
    <w:rsid w:val="000747EB"/>
    <w:rsid w:val="000753AD"/>
    <w:rsid w:val="00076F0F"/>
    <w:rsid w:val="00084253"/>
    <w:rsid w:val="000D1F49"/>
    <w:rsid w:val="001727CA"/>
    <w:rsid w:val="00187D40"/>
    <w:rsid w:val="002B57E0"/>
    <w:rsid w:val="002C56E6"/>
    <w:rsid w:val="00303AD3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814F8"/>
    <w:rsid w:val="007520D7"/>
    <w:rsid w:val="00770F25"/>
    <w:rsid w:val="007A35A8"/>
    <w:rsid w:val="007B0A85"/>
    <w:rsid w:val="007C6A52"/>
    <w:rsid w:val="0082043E"/>
    <w:rsid w:val="0085363C"/>
    <w:rsid w:val="008E203A"/>
    <w:rsid w:val="0091229C"/>
    <w:rsid w:val="00940E73"/>
    <w:rsid w:val="0098597D"/>
    <w:rsid w:val="009B0615"/>
    <w:rsid w:val="009F619A"/>
    <w:rsid w:val="009F6DDE"/>
    <w:rsid w:val="00A2266E"/>
    <w:rsid w:val="00A370A8"/>
    <w:rsid w:val="00AA76CF"/>
    <w:rsid w:val="00B62AB7"/>
    <w:rsid w:val="00BD4753"/>
    <w:rsid w:val="00BD5CB1"/>
    <w:rsid w:val="00BE62EE"/>
    <w:rsid w:val="00C003BA"/>
    <w:rsid w:val="00C46878"/>
    <w:rsid w:val="00C75B47"/>
    <w:rsid w:val="00CA01AA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B3BB8"/>
    <w:rsid w:val="00EC7359"/>
    <w:rsid w:val="00EE3054"/>
    <w:rsid w:val="00EE3EC6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D830C"/>
  <w15:chartTrackingRefBased/>
  <w15:docId w15:val="{B0E135C7-B809-DF47-BE7C-95358434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CA0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elynColleran/Library/Containers/com.microsoft.Word/Data/Library/Application%20Support/Microsoft/Office/16.0/DTS/Search/%7b5B9D7928-B399-0644-BE49-0DA4F2E8EDD1%7dtf67429532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B05535-3D3B-4F9C-9A39-505BB9014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{5B9D7928-B399-0644-BE49-0DA4F2E8EDD1}tf67429532.dotx</Template>
  <TotalTime>63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Colleran, Katelyn</cp:lastModifiedBy>
  <cp:revision>3</cp:revision>
  <cp:lastPrinted>2019-01-31T13:23:00Z</cp:lastPrinted>
  <dcterms:created xsi:type="dcterms:W3CDTF">2019-01-31T12:50:00Z</dcterms:created>
  <dcterms:modified xsi:type="dcterms:W3CDTF">2019-04-18T02:46:00Z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