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14:paraId="3B90EFF9" w14:textId="77777777" w:rsidTr="00C75B47">
        <w:trPr>
          <w:trHeight w:val="1143"/>
          <w:jc w:val="center"/>
        </w:trPr>
        <w:tc>
          <w:tcPr>
            <w:tcW w:w="1800" w:type="dxa"/>
          </w:tcPr>
          <w:p w14:paraId="16370496" w14:textId="77777777"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0640D487" wp14:editId="0025E530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289C70" w14:textId="77777777" w:rsidR="00632608" w:rsidRPr="00632608" w:rsidRDefault="007710B0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M</w:t>
                                  </w:r>
                                  <w:r w:rsidR="00632608"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/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K</w:t>
                                  </w:r>
                                </w:p>
                                <w:p w14:paraId="0506611D" w14:textId="77777777"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640D4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" filled="f" stroked="f">
                      <v:textbox inset="0,0,0,0">
                        <w:txbxContent>
                          <w:p w14:paraId="64289C70" w14:textId="77777777" w:rsidR="00632608" w:rsidRPr="00632608" w:rsidRDefault="007710B0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M</w:t>
                            </w:r>
                            <w:r w:rsidR="00632608"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/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K</w:t>
                            </w:r>
                          </w:p>
                          <w:p w14:paraId="0506611D" w14:textId="77777777"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14:paraId="57B7A710" w14:textId="7FC2B7D7" w:rsidR="0085363C" w:rsidRPr="00D83AC1" w:rsidRDefault="003874B4" w:rsidP="008954EF">
            <w:pPr>
              <w:pStyle w:val="Title"/>
            </w:pPr>
            <w:r>
              <w:rPr>
                <w:noProof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3D74DC5" wp14:editId="2972BA6F">
                  <wp:simplePos x="0" y="0"/>
                  <wp:positionH relativeFrom="column">
                    <wp:posOffset>3727450</wp:posOffset>
                  </wp:positionH>
                  <wp:positionV relativeFrom="paragraph">
                    <wp:posOffset>-415925</wp:posOffset>
                  </wp:positionV>
                  <wp:extent cx="1504950" cy="1504950"/>
                  <wp:effectExtent l="57150" t="57150" r="57150" b="571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ln w="539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10B0" w:rsidRPr="00D83AC1">
              <w:t>Morgan</w:t>
            </w:r>
            <w:r w:rsidR="00AF0185">
              <w:t xml:space="preserve"> </w:t>
            </w:r>
            <w:r w:rsidR="007710B0" w:rsidRPr="00D83AC1">
              <w:t>Kretzinger</w:t>
            </w:r>
          </w:p>
        </w:tc>
      </w:tr>
      <w:tr w:rsidR="0085363C" w:rsidRPr="0085363C" w14:paraId="5D238742" w14:textId="77777777" w:rsidTr="00D83AC1">
        <w:trPr>
          <w:trHeight w:val="927"/>
          <w:jc w:val="center"/>
        </w:trPr>
        <w:tc>
          <w:tcPr>
            <w:tcW w:w="1800" w:type="dxa"/>
          </w:tcPr>
          <w:p w14:paraId="4252F128" w14:textId="77777777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14:paraId="02FA733C" w14:textId="203DD936"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14:paraId="25507DCD" w14:textId="77777777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14:paraId="3708CD3D" w14:textId="77777777" w:rsidR="00D83AC1" w:rsidRDefault="00D83AC1" w:rsidP="00F079F2">
            <w:pPr>
              <w:pStyle w:val="Heading1Alt"/>
            </w:pPr>
          </w:p>
          <w:p w14:paraId="67B67AF8" w14:textId="77777777"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p w14:paraId="5E9865D1" w14:textId="77777777" w:rsidR="00F079F2" w:rsidRPr="00793E11" w:rsidRDefault="007710B0" w:rsidP="00F079F2">
            <w:pPr>
              <w:pStyle w:val="Whitetext"/>
              <w:rPr>
                <w:color w:val="000000"/>
                <w:sz w:val="24"/>
                <w:szCs w:val="24"/>
              </w:rPr>
            </w:pPr>
            <w:r w:rsidRPr="00793E11">
              <w:rPr>
                <w:color w:val="000000"/>
                <w:sz w:val="24"/>
                <w:szCs w:val="24"/>
              </w:rPr>
              <w:t>To obtain a position as a school/guidance counselor in a school setting.</w:t>
            </w:r>
          </w:p>
          <w:p w14:paraId="1786E815" w14:textId="77777777" w:rsidR="007710B0" w:rsidRDefault="007710B0" w:rsidP="00F079F2">
            <w:pPr>
              <w:pStyle w:val="Whitetext"/>
              <w:rPr>
                <w:rFonts w:ascii="Times" w:hAnsi="Times"/>
                <w:color w:val="000000"/>
              </w:rPr>
            </w:pPr>
          </w:p>
          <w:p w14:paraId="2D822959" w14:textId="77777777" w:rsidR="007710B0" w:rsidRPr="00F079F2" w:rsidRDefault="007710B0" w:rsidP="00F079F2">
            <w:pPr>
              <w:pStyle w:val="Whitetext"/>
            </w:pPr>
          </w:p>
          <w:p w14:paraId="75790C40" w14:textId="77777777"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8D60102" wp14:editId="54F187C3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r w:rsidR="007710B0">
              <w:t>1700 Stanwood St</w:t>
            </w:r>
            <w:r w:rsidRPr="00F079F2">
              <w:br/>
            </w:r>
            <w:r w:rsidR="007710B0">
              <w:t>Philadelphia, PA, 19152</w:t>
            </w:r>
            <w:r w:rsidRPr="00F079F2">
              <w:br/>
            </w:r>
          </w:p>
          <w:p w14:paraId="3FD7FA0C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5BA06F81" w14:textId="77777777" w:rsidR="00F079F2" w:rsidRPr="005661D0" w:rsidRDefault="00F079F2" w:rsidP="00F079F2">
            <w:pPr>
              <w:pStyle w:val="Heading2Alt"/>
              <w:rPr>
                <w:szCs w:val="20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50F22A7E" wp14:editId="7554F7C4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r w:rsidR="007710B0" w:rsidRPr="005661D0">
              <w:rPr>
                <w:szCs w:val="20"/>
              </w:rPr>
              <w:t>215-840-8234</w:t>
            </w:r>
          </w:p>
          <w:p w14:paraId="34E29D3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74B59899" w14:textId="7978938E"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57B20BCB" wp14:editId="647B52AB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r w:rsidR="008D3D68">
              <w:rPr>
                <w:szCs w:val="20"/>
              </w:rPr>
              <w:t>Morgankret92@gmail.com</w:t>
            </w:r>
            <w:bookmarkStart w:id="0" w:name="_GoBack"/>
            <w:bookmarkEnd w:id="0"/>
          </w:p>
          <w:p w14:paraId="75AC151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14:paraId="65B15E87" w14:textId="5BC28FB3" w:rsid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6A1F67D9" wp14:editId="51DFE817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hyperlink r:id="rId15" w:history="1">
              <w:r w:rsidR="00AF0185" w:rsidRPr="006545E5">
                <w:rPr>
                  <w:rStyle w:val="Hyperlink"/>
                </w:rPr>
                <w:t>www.linkedin.com/in/morgankretzinger629/</w:t>
              </w:r>
            </w:hyperlink>
          </w:p>
          <w:p w14:paraId="1089F7FD" w14:textId="520FA410" w:rsidR="00AF0185" w:rsidRDefault="00AF0185" w:rsidP="00AF0185"/>
          <w:p w14:paraId="3D15D214" w14:textId="0A0C564B" w:rsidR="00AF0185" w:rsidRPr="00AF0185" w:rsidRDefault="00AF0185" w:rsidP="00AF0185">
            <w:r>
              <w:rPr>
                <w:noProof/>
              </w:rPr>
              <w:drawing>
                <wp:inline distT="0" distB="0" distL="0" distR="0" wp14:anchorId="1657419B" wp14:editId="2CC147CE">
                  <wp:extent cx="1568450" cy="1568450"/>
                  <wp:effectExtent l="0" t="0" r="0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CALOGO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45F25" w14:textId="77777777" w:rsidR="00491904" w:rsidRPr="00491904" w:rsidRDefault="00491904" w:rsidP="00491904"/>
        </w:tc>
        <w:tc>
          <w:tcPr>
            <w:tcW w:w="360" w:type="dxa"/>
          </w:tcPr>
          <w:p w14:paraId="5143032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12DDD567" w14:textId="77777777"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63509427" w14:textId="231D57A1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2069DB21" w14:textId="77777777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14:paraId="1BF6EEF3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6B39B31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1F97AEB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1916F2B5" w14:textId="6BBF475D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444C7C7C" w14:textId="77777777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14:paraId="18083E82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0F52B99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F647AD2" w14:textId="34888E32" w:rsidR="00A70016" w:rsidRDefault="00A70016" w:rsidP="00A70016">
            <w:pPr>
              <w:pStyle w:val="JobDates"/>
              <w:rPr>
                <w:sz w:val="19"/>
                <w:szCs w:val="18"/>
              </w:rPr>
            </w:pPr>
            <w:r>
              <w:rPr>
                <w:sz w:val="19"/>
                <w:szCs w:val="18"/>
              </w:rPr>
              <w:t>October 2019- November 2019</w:t>
            </w:r>
            <w:r>
              <w:rPr>
                <w:sz w:val="19"/>
                <w:szCs w:val="18"/>
              </w:rPr>
              <w:br/>
              <w:t>Family Connections Liaison</w:t>
            </w:r>
            <w:r w:rsidRPr="00A70016">
              <w:rPr>
                <w:sz w:val="19"/>
                <w:szCs w:val="18"/>
              </w:rPr>
              <w:t xml:space="preserve"> • </w:t>
            </w:r>
            <w:r>
              <w:rPr>
                <w:sz w:val="19"/>
                <w:szCs w:val="18"/>
              </w:rPr>
              <w:t xml:space="preserve">Catapult Learning </w:t>
            </w:r>
          </w:p>
          <w:p w14:paraId="73A606A7" w14:textId="073003EA" w:rsidR="00F079F2" w:rsidRPr="00D83AC1" w:rsidRDefault="007710B0" w:rsidP="00F079F2">
            <w:pPr>
              <w:pStyle w:val="JobDates"/>
              <w:rPr>
                <w:rFonts w:eastAsia="MS Mincho"/>
                <w:sz w:val="19"/>
                <w:szCs w:val="18"/>
              </w:rPr>
            </w:pPr>
            <w:r w:rsidRPr="00D83AC1">
              <w:rPr>
                <w:sz w:val="19"/>
                <w:szCs w:val="18"/>
              </w:rPr>
              <w:t>March 2o19</w:t>
            </w:r>
            <w:r w:rsidR="00F079F2" w:rsidRPr="00D83AC1">
              <w:rPr>
                <w:sz w:val="19"/>
                <w:szCs w:val="18"/>
              </w:rPr>
              <w:t xml:space="preserve">– </w:t>
            </w:r>
            <w:r w:rsidR="00BA6136">
              <w:rPr>
                <w:sz w:val="19"/>
                <w:szCs w:val="18"/>
              </w:rPr>
              <w:t xml:space="preserve">March </w:t>
            </w:r>
            <w:r w:rsidR="008A623B">
              <w:rPr>
                <w:sz w:val="19"/>
                <w:szCs w:val="18"/>
              </w:rPr>
              <w:t>20</w:t>
            </w:r>
            <w:r w:rsidR="002941AA">
              <w:rPr>
                <w:sz w:val="19"/>
                <w:szCs w:val="18"/>
              </w:rPr>
              <w:t>20</w:t>
            </w:r>
            <w:r w:rsidRPr="00D83AC1">
              <w:rPr>
                <w:sz w:val="19"/>
                <w:szCs w:val="18"/>
              </w:rPr>
              <w:t xml:space="preserve"> </w:t>
            </w:r>
            <w:r w:rsidRPr="00D83AC1">
              <w:rPr>
                <w:sz w:val="19"/>
                <w:szCs w:val="18"/>
              </w:rPr>
              <w:br/>
            </w:r>
            <w:r w:rsidRPr="00D83AC1">
              <w:rPr>
                <w:rFonts w:eastAsia="MS Mincho"/>
                <w:sz w:val="19"/>
                <w:szCs w:val="18"/>
              </w:rPr>
              <w:t xml:space="preserve">Substitute Teacher • Mariana Bracetti Academy Charter School         </w:t>
            </w:r>
          </w:p>
          <w:p w14:paraId="435A3518" w14:textId="0946F789" w:rsidR="00F36DD2" w:rsidRDefault="00F36DD2" w:rsidP="00F36DD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9"/>
                <w:szCs w:val="18"/>
              </w:rPr>
            </w:pPr>
          </w:p>
          <w:p w14:paraId="76B3C071" w14:textId="374D6C64" w:rsidR="00F36DD2" w:rsidRPr="00D83AC1" w:rsidRDefault="00F36DD2" w:rsidP="00F36DD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9"/>
                <w:szCs w:val="18"/>
              </w:rPr>
            </w:pPr>
            <w:r w:rsidRPr="00D83AC1">
              <w:rPr>
                <w:rFonts w:eastAsia="Times New Roman" w:cs="Georgia"/>
                <w:sz w:val="19"/>
                <w:szCs w:val="18"/>
              </w:rPr>
              <w:t>January 2018- April 2018</w:t>
            </w:r>
          </w:p>
          <w:p w14:paraId="68EAB060" w14:textId="77777777" w:rsidR="00F36DD2" w:rsidRPr="00F36DD2" w:rsidRDefault="00F36DD2" w:rsidP="00F36DD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9"/>
                <w:szCs w:val="18"/>
              </w:rPr>
            </w:pPr>
            <w:r w:rsidRPr="00D83AC1">
              <w:rPr>
                <w:rFonts w:eastAsia="Times New Roman" w:cs="Georgia"/>
                <w:sz w:val="19"/>
                <w:szCs w:val="18"/>
              </w:rPr>
              <w:t xml:space="preserve">Internship Student • Northeast High School </w:t>
            </w:r>
          </w:p>
          <w:p w14:paraId="0E7D4080" w14:textId="5F3A04CF" w:rsidR="00F36DD2" w:rsidRPr="00D83AC1" w:rsidRDefault="00F36DD2" w:rsidP="00F36DD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eastAsia="MS Mincho" w:cs="Georgia"/>
                <w:sz w:val="19"/>
                <w:szCs w:val="18"/>
              </w:rPr>
            </w:pPr>
            <w:r w:rsidRPr="00D83AC1">
              <w:rPr>
                <w:rFonts w:eastAsia="Times New Roman" w:cs="Georgia"/>
                <w:sz w:val="19"/>
                <w:szCs w:val="18"/>
              </w:rPr>
              <w:t>August 2017– December 2017</w:t>
            </w:r>
          </w:p>
          <w:p w14:paraId="76201802" w14:textId="77777777" w:rsidR="00F36DD2" w:rsidRPr="00F36DD2" w:rsidRDefault="00F36DD2" w:rsidP="00F36DD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9"/>
                <w:szCs w:val="18"/>
              </w:rPr>
            </w:pPr>
            <w:r w:rsidRPr="00D83AC1">
              <w:rPr>
                <w:rFonts w:eastAsia="Times New Roman" w:cs="Georgia"/>
                <w:sz w:val="19"/>
                <w:szCs w:val="18"/>
              </w:rPr>
              <w:t xml:space="preserve">Internship Student • Crossan Elementary School </w:t>
            </w:r>
          </w:p>
          <w:p w14:paraId="4845F6B1" w14:textId="77777777" w:rsidR="00F079F2" w:rsidRPr="00D83AC1" w:rsidRDefault="007710B0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eastAsia="MS Mincho" w:cs="Georgia"/>
                <w:sz w:val="19"/>
                <w:szCs w:val="18"/>
              </w:rPr>
            </w:pPr>
            <w:r w:rsidRPr="00D83AC1">
              <w:rPr>
                <w:rFonts w:eastAsia="MS Mincho" w:cs="Georgia"/>
                <w:sz w:val="19"/>
                <w:szCs w:val="18"/>
              </w:rPr>
              <w:t>January 2017 - April 2017</w:t>
            </w:r>
          </w:p>
          <w:p w14:paraId="3F15C8C8" w14:textId="77777777" w:rsidR="00F079F2" w:rsidRPr="00D83AC1" w:rsidRDefault="007710B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9"/>
                <w:szCs w:val="18"/>
              </w:rPr>
            </w:pPr>
            <w:r w:rsidRPr="00D83AC1">
              <w:rPr>
                <w:rFonts w:eastAsia="Times New Roman" w:cs="Georgia"/>
                <w:sz w:val="19"/>
                <w:szCs w:val="18"/>
              </w:rPr>
              <w:t xml:space="preserve">Practicum </w:t>
            </w:r>
            <w:r w:rsidR="00D41C6F" w:rsidRPr="00D83AC1">
              <w:rPr>
                <w:rFonts w:eastAsia="Times New Roman" w:cs="Georgia"/>
                <w:sz w:val="19"/>
                <w:szCs w:val="18"/>
              </w:rPr>
              <w:t>Student •</w:t>
            </w:r>
            <w:r w:rsidRPr="00D83AC1">
              <w:rPr>
                <w:rFonts w:eastAsia="Times New Roman" w:cs="Georgia"/>
                <w:sz w:val="19"/>
                <w:szCs w:val="18"/>
              </w:rPr>
              <w:t xml:space="preserve"> Farrell Elementary School</w:t>
            </w:r>
          </w:p>
          <w:p w14:paraId="41C46A63" w14:textId="77777777" w:rsidR="00D41C6F" w:rsidRPr="00D83AC1" w:rsidRDefault="00D41C6F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eastAsia="Times New Roman" w:cs="Georgia"/>
                <w:sz w:val="19"/>
                <w:szCs w:val="18"/>
              </w:rPr>
            </w:pPr>
          </w:p>
          <w:p w14:paraId="0E3C6C80" w14:textId="25E3DD64" w:rsidR="00AF0185" w:rsidRDefault="00AF0185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>
              <w:rPr>
                <w:rFonts w:asciiTheme="minorHAnsi" w:hAnsiTheme="minorHAnsi"/>
                <w:sz w:val="19"/>
                <w:szCs w:val="18"/>
              </w:rPr>
              <w:t>Support</w:t>
            </w:r>
            <w:r w:rsidR="007710B0" w:rsidRPr="00D83AC1">
              <w:rPr>
                <w:rFonts w:asciiTheme="minorHAnsi" w:hAnsiTheme="minorHAnsi"/>
                <w:sz w:val="19"/>
                <w:szCs w:val="18"/>
              </w:rPr>
              <w:t xml:space="preserve"> students while doing assigned school work</w:t>
            </w:r>
          </w:p>
          <w:p w14:paraId="67DADF2D" w14:textId="77777777" w:rsidR="00AF0185" w:rsidRDefault="007710B0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Establish and enforce the school rules and policies while in the classroo</w:t>
            </w:r>
            <w:r w:rsidR="00AF0185">
              <w:rPr>
                <w:rFonts w:asciiTheme="minorHAnsi" w:hAnsiTheme="minorHAnsi"/>
                <w:sz w:val="19"/>
                <w:szCs w:val="18"/>
              </w:rPr>
              <w:t>m</w:t>
            </w:r>
          </w:p>
          <w:p w14:paraId="79341440" w14:textId="77777777" w:rsidR="00AF0185" w:rsidRDefault="007710B0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Guide and counsel students who need academic and behavioral hel</w:t>
            </w:r>
            <w:r w:rsidR="00AF0185">
              <w:rPr>
                <w:rFonts w:asciiTheme="minorHAnsi" w:hAnsiTheme="minorHAnsi"/>
                <w:sz w:val="19"/>
                <w:szCs w:val="18"/>
              </w:rPr>
              <w:t xml:space="preserve">p </w:t>
            </w:r>
          </w:p>
          <w:p w14:paraId="2B1F9CEF" w14:textId="25EFE560" w:rsidR="00AF0185" w:rsidRDefault="007710B0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Collaborate with other teachers and staff members</w:t>
            </w:r>
          </w:p>
          <w:p w14:paraId="194B8C7E" w14:textId="4E45D2AF" w:rsid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Facilitate</w:t>
            </w:r>
            <w:r w:rsidR="00AF0185">
              <w:rPr>
                <w:rFonts w:asciiTheme="minorHAnsi" w:hAnsiTheme="minorHAnsi"/>
                <w:sz w:val="19"/>
                <w:szCs w:val="18"/>
              </w:rPr>
              <w:t xml:space="preserve"> </w:t>
            </w:r>
            <w:r w:rsidRPr="00AF0185">
              <w:rPr>
                <w:rFonts w:asciiTheme="minorHAnsi" w:hAnsiTheme="minorHAnsi"/>
                <w:sz w:val="19"/>
                <w:szCs w:val="18"/>
              </w:rPr>
              <w:t>small counseling groups</w:t>
            </w:r>
          </w:p>
          <w:p w14:paraId="088EBDE0" w14:textId="17E01DF9" w:rsid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Design and deliver classroom guidance lessons</w:t>
            </w:r>
          </w:p>
          <w:p w14:paraId="1F1CE317" w14:textId="77777777" w:rsid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 xml:space="preserve">Individual counseling </w:t>
            </w:r>
          </w:p>
          <w:p w14:paraId="64C8084F" w14:textId="0BEAA6F0" w:rsid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 xml:space="preserve">Analyze attendance reports </w:t>
            </w:r>
          </w:p>
          <w:p w14:paraId="4A3C6405" w14:textId="6988712E" w:rsid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Attend and participate</w:t>
            </w:r>
            <w:r w:rsidR="00AF0185">
              <w:rPr>
                <w:rFonts w:asciiTheme="minorHAnsi" w:hAnsiTheme="minorHAnsi"/>
                <w:sz w:val="19"/>
                <w:szCs w:val="18"/>
              </w:rPr>
              <w:t xml:space="preserve"> in</w:t>
            </w:r>
            <w:r w:rsidRPr="00AF0185">
              <w:rPr>
                <w:rFonts w:asciiTheme="minorHAnsi" w:hAnsiTheme="minorHAnsi"/>
                <w:sz w:val="19"/>
                <w:szCs w:val="18"/>
              </w:rPr>
              <w:t xml:space="preserve"> IEP and 504 team meetings</w:t>
            </w:r>
          </w:p>
          <w:p w14:paraId="3351ACA3" w14:textId="77777777" w:rsid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 xml:space="preserve">Professional phone calls to parents and community agencies </w:t>
            </w:r>
          </w:p>
          <w:p w14:paraId="5AC52E1D" w14:textId="77777777" w:rsid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Observation of students</w:t>
            </w:r>
          </w:p>
          <w:p w14:paraId="4A268F19" w14:textId="326AE254" w:rsidR="00D41C6F" w:rsidRPr="00AF0185" w:rsidRDefault="00D41C6F" w:rsidP="00AF0185">
            <w:pPr>
              <w:pStyle w:val="JobDescription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sz w:val="19"/>
                <w:szCs w:val="18"/>
              </w:rPr>
            </w:pPr>
            <w:r w:rsidRPr="00AF0185">
              <w:rPr>
                <w:rFonts w:asciiTheme="minorHAnsi" w:hAnsiTheme="minorHAnsi"/>
                <w:sz w:val="19"/>
                <w:szCs w:val="18"/>
              </w:rPr>
              <w:t>Prepare students for college and career readiness</w:t>
            </w:r>
          </w:p>
        </w:tc>
      </w:tr>
      <w:tr w:rsidR="00F079F2" w:rsidRPr="00F079F2" w14:paraId="6D31305B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4550890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DA66FB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517CD71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1FD83D0E" w14:textId="77777777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14:paraId="1318F7C4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3FE5D279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6EC8559A" w14:textId="77777777"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14:paraId="1688F97F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639A4E5" w14:textId="77777777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14:paraId="45AAF33D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4A424AF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14:paraId="6C43D853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14:paraId="01CED122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5774946F" w14:textId="77777777" w:rsidTr="00387AE9">
        <w:trPr>
          <w:gridAfter w:val="1"/>
          <w:wAfter w:w="20" w:type="dxa"/>
          <w:trHeight w:val="198"/>
          <w:jc w:val="center"/>
        </w:trPr>
        <w:tc>
          <w:tcPr>
            <w:tcW w:w="3150" w:type="dxa"/>
            <w:gridSpan w:val="2"/>
            <w:vMerge/>
          </w:tcPr>
          <w:p w14:paraId="1C77D118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14:paraId="3B9D3F7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1A9979FA" w14:textId="77777777" w:rsidR="00F079F2" w:rsidRPr="00387AE9" w:rsidRDefault="007710B0" w:rsidP="00F079F2">
            <w:pPr>
              <w:pStyle w:val="JobDetails"/>
              <w:rPr>
                <w:sz w:val="18"/>
              </w:rPr>
            </w:pPr>
            <w:r w:rsidRPr="00387AE9">
              <w:rPr>
                <w:sz w:val="18"/>
              </w:rPr>
              <w:t>Gwynedd Mercy University</w:t>
            </w:r>
            <w:r w:rsidR="00F079F2" w:rsidRPr="00387AE9">
              <w:rPr>
                <w:sz w:val="18"/>
              </w:rPr>
              <w:t xml:space="preserve">, </w:t>
            </w:r>
            <w:r w:rsidRPr="00387AE9">
              <w:rPr>
                <w:sz w:val="18"/>
              </w:rPr>
              <w:t>Philadelphia, PA</w:t>
            </w:r>
          </w:p>
          <w:p w14:paraId="0CE91DF3" w14:textId="77777777" w:rsidR="007710B0" w:rsidRPr="00387AE9" w:rsidRDefault="007710B0" w:rsidP="007710B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22"/>
              </w:rPr>
            </w:pPr>
            <w:r w:rsidRPr="00387AE9">
              <w:rPr>
                <w:rFonts w:ascii="Georgia" w:eastAsia="Times New Roman" w:hAnsi="Georgia" w:cs="Georgia"/>
                <w:sz w:val="18"/>
                <w:szCs w:val="22"/>
              </w:rPr>
              <w:t>Masters of Science in School Counseling</w:t>
            </w:r>
          </w:p>
          <w:p w14:paraId="662EBA9B" w14:textId="77777777" w:rsidR="007710B0" w:rsidRPr="00387AE9" w:rsidRDefault="007710B0" w:rsidP="007710B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22"/>
              </w:rPr>
            </w:pPr>
            <w:r w:rsidRPr="00387AE9">
              <w:rPr>
                <w:rFonts w:ascii="Georgia" w:eastAsia="Times New Roman" w:hAnsi="Georgia" w:cs="Georgia"/>
                <w:sz w:val="18"/>
                <w:szCs w:val="22"/>
              </w:rPr>
              <w:t>Graduated: September 23, 2018</w:t>
            </w:r>
          </w:p>
          <w:p w14:paraId="742C5E09" w14:textId="06CBE6EF" w:rsidR="00F079F2" w:rsidRDefault="007710B0" w:rsidP="007710B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22"/>
              </w:rPr>
            </w:pPr>
            <w:r w:rsidRPr="00387AE9">
              <w:rPr>
                <w:rFonts w:ascii="Georgia" w:eastAsia="Times New Roman" w:hAnsi="Georgia" w:cs="Georgia"/>
                <w:sz w:val="18"/>
                <w:szCs w:val="22"/>
              </w:rPr>
              <w:t>GPA: 3.86, Praxis score: 165/200</w:t>
            </w:r>
          </w:p>
          <w:p w14:paraId="28CA4DAC" w14:textId="77777777" w:rsidR="00AB40B5" w:rsidRDefault="00AB40B5" w:rsidP="007710B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22"/>
              </w:rPr>
            </w:pPr>
          </w:p>
          <w:p w14:paraId="29B9C984" w14:textId="32ABE641" w:rsidR="00AB40B5" w:rsidRPr="00387AE9" w:rsidRDefault="00AB40B5" w:rsidP="007710B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22"/>
              </w:rPr>
            </w:pPr>
            <w:r>
              <w:rPr>
                <w:rFonts w:ascii="Georgia" w:eastAsia="Times New Roman" w:hAnsi="Georgia" w:cs="Georgia"/>
                <w:sz w:val="18"/>
                <w:szCs w:val="22"/>
              </w:rPr>
              <w:t>Holy Family University</w:t>
            </w:r>
            <w:r>
              <w:rPr>
                <w:rFonts w:ascii="Georgia" w:eastAsia="Times New Roman" w:hAnsi="Georgia" w:cs="Georgia"/>
                <w:sz w:val="18"/>
                <w:szCs w:val="22"/>
              </w:rPr>
              <w:br/>
              <w:t xml:space="preserve">Bachelors of Arts and Sciences in Psychology </w:t>
            </w:r>
            <w:r>
              <w:rPr>
                <w:rFonts w:ascii="Georgia" w:eastAsia="Times New Roman" w:hAnsi="Georgia" w:cs="Georgia"/>
                <w:sz w:val="18"/>
                <w:szCs w:val="22"/>
              </w:rPr>
              <w:br/>
              <w:t>Graduated: May 2015</w:t>
            </w:r>
          </w:p>
        </w:tc>
      </w:tr>
      <w:tr w:rsidR="00F079F2" w:rsidRPr="00F079F2" w14:paraId="649E0A19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2E6F4B1B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14:paraId="7EA10A0B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30B53E4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6A50E7B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1DF64ABC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C9DDD20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14:paraId="1F38CB66" w14:textId="77777777" w:rsidR="00F079F2" w:rsidRPr="00F079F2" w:rsidRDefault="005661D0" w:rsidP="00F079F2">
            <w:pPr>
              <w:pStyle w:val="Heading1"/>
            </w:pPr>
            <w:r>
              <w:t>CERTIFICATIONS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14:paraId="60DFD96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0D0A5629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05293D09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1A17262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14:paraId="051FCCF6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14:paraId="3006B99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14:paraId="70E90398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60980BE1" w14:textId="77777777"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40C9E4A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21310712" w14:textId="373A6D6B" w:rsidR="00F079F2" w:rsidRPr="00D83AC1" w:rsidRDefault="005661D0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20"/>
                <w:szCs w:val="22"/>
              </w:rPr>
            </w:pPr>
            <w:r w:rsidRPr="00387AE9">
              <w:rPr>
                <w:rFonts w:asciiTheme="majorHAnsi" w:hAnsiTheme="majorHAnsi"/>
                <w:sz w:val="18"/>
                <w:szCs w:val="18"/>
              </w:rPr>
              <w:t>K-12 Professional School Counselor</w:t>
            </w:r>
            <w:r w:rsidR="005E1B8D">
              <w:rPr>
                <w:rFonts w:asciiTheme="majorHAnsi" w:hAnsiTheme="majorHAnsi"/>
                <w:sz w:val="18"/>
                <w:szCs w:val="18"/>
              </w:rPr>
              <w:br/>
            </w:r>
            <w:r w:rsidR="005E1B8D" w:rsidRPr="00387AE9">
              <w:rPr>
                <w:rFonts w:asciiTheme="majorHAnsi" w:hAnsiTheme="majorHAnsi"/>
                <w:sz w:val="18"/>
                <w:szCs w:val="18"/>
              </w:rPr>
              <w:t xml:space="preserve">Mediating and Permissive Reporting in Pennsylvania </w:t>
            </w:r>
            <w:r w:rsidR="005E1B8D" w:rsidRPr="00387AE9">
              <w:rPr>
                <w:rFonts w:asciiTheme="majorHAnsi" w:hAnsiTheme="majorHAnsi"/>
                <w:sz w:val="18"/>
                <w:szCs w:val="18"/>
              </w:rPr>
              <w:br/>
              <w:t xml:space="preserve">Protecting Human Research </w:t>
            </w:r>
            <w:r w:rsidR="00667846" w:rsidRPr="00387AE9">
              <w:rPr>
                <w:rFonts w:asciiTheme="majorHAnsi" w:hAnsiTheme="majorHAnsi"/>
                <w:sz w:val="18"/>
                <w:szCs w:val="18"/>
              </w:rPr>
              <w:t>Participant</w:t>
            </w:r>
          </w:p>
        </w:tc>
      </w:tr>
      <w:tr w:rsidR="00F079F2" w:rsidRPr="00F079F2" w14:paraId="52572641" w14:textId="77777777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14:paraId="363BD80E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30DC520D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0F4482B5" w14:textId="77777777"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BD3B95" w:rsidRPr="00F079F2" w14:paraId="62763D6A" w14:textId="77777777" w:rsidTr="005E0E0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46376E8" w14:textId="77777777" w:rsidR="00BD3B95" w:rsidRPr="00F079F2" w:rsidRDefault="00BD3B95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26D5A6AE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</w:tcPr>
          <w:p w14:paraId="081DD4FA" w14:textId="37109F3D" w:rsidR="00BD3B95" w:rsidRDefault="00FC5C66" w:rsidP="00BD3B95">
            <w:pPr>
              <w:pStyle w:val="Heading1"/>
            </w:pPr>
            <w:r>
              <w:t>L</w:t>
            </w:r>
            <w:r w:rsidR="00BD3B95">
              <w:t>EADERSHIP</w:t>
            </w:r>
          </w:p>
          <w:p w14:paraId="6D68398D" w14:textId="2B481A18" w:rsidR="003B50CE" w:rsidRPr="00F079F2" w:rsidRDefault="003B50CE" w:rsidP="00BD3B95">
            <w:pPr>
              <w:pStyle w:val="Heading1"/>
            </w:pP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14:paraId="5274B5FB" w14:textId="13B9B921" w:rsidR="00BD3B95" w:rsidRPr="00F079F2" w:rsidRDefault="002A77AD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  <w:r>
              <w:rPr>
                <w:rFonts w:ascii="Georgia" w:eastAsia="Times New Roman" w:hAnsi="Georgia" w:cs="Georgia"/>
                <w:sz w:val="16"/>
                <w:szCs w:val="22"/>
              </w:rPr>
              <w:br/>
            </w:r>
          </w:p>
        </w:tc>
      </w:tr>
      <w:tr w:rsidR="00BD3B95" w:rsidRPr="00F079F2" w14:paraId="3B0F75B7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D1F068A" w14:textId="77777777" w:rsidR="00BD3B95" w:rsidRPr="00F079F2" w:rsidRDefault="00BD3B95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5A4ABFB6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00A99265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0461E80A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BD3B95" w:rsidRPr="00F079F2" w14:paraId="3B46D531" w14:textId="77777777" w:rsidTr="00BD3B95">
        <w:trPr>
          <w:gridAfter w:val="1"/>
          <w:wAfter w:w="20" w:type="dxa"/>
          <w:trHeight w:val="1053"/>
          <w:jc w:val="center"/>
        </w:trPr>
        <w:tc>
          <w:tcPr>
            <w:tcW w:w="3150" w:type="dxa"/>
            <w:gridSpan w:val="2"/>
            <w:vMerge/>
          </w:tcPr>
          <w:p w14:paraId="5B23C7A7" w14:textId="77777777" w:rsidR="00BD3B95" w:rsidRPr="00F079F2" w:rsidRDefault="00BD3B95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06AF27EA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7DEAB87" w14:textId="77777777" w:rsidR="00BD3B95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American School Counselor Association-Member </w:t>
            </w:r>
            <w:r>
              <w:rPr>
                <w:rFonts w:asciiTheme="majorHAnsi" w:hAnsiTheme="majorHAnsi"/>
                <w:sz w:val="18"/>
                <w:szCs w:val="18"/>
              </w:rPr>
              <w:br/>
            </w:r>
            <w:r w:rsidRPr="00387AE9">
              <w:rPr>
                <w:rFonts w:asciiTheme="majorHAnsi" w:hAnsiTheme="majorHAnsi"/>
                <w:sz w:val="18"/>
                <w:szCs w:val="18"/>
              </w:rPr>
              <w:t xml:space="preserve">Psi Chi National Honor Society for Psychology </w:t>
            </w:r>
          </w:p>
          <w:p w14:paraId="794C13AB" w14:textId="77777777" w:rsidR="00BD3B95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Theme="majorHAnsi" w:hAnsiTheme="majorHAnsi"/>
                <w:sz w:val="18"/>
                <w:szCs w:val="18"/>
              </w:rPr>
            </w:pPr>
          </w:p>
          <w:p w14:paraId="7108D21D" w14:textId="77777777" w:rsidR="00A6532A" w:rsidRDefault="00A6532A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Theme="majorHAnsi" w:hAnsiTheme="majorHAnsi"/>
                <w:b/>
                <w:bCs/>
                <w:color w:val="D14140" w:themeColor="accent1"/>
                <w:sz w:val="24"/>
                <w:szCs w:val="24"/>
              </w:rPr>
            </w:pPr>
          </w:p>
          <w:p w14:paraId="29A60811" w14:textId="74475EB2" w:rsidR="00BD3B95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Theme="majorHAnsi" w:hAnsiTheme="majorHAnsi"/>
                <w:b/>
                <w:bCs/>
                <w:color w:val="D14140" w:themeColor="accent1"/>
                <w:sz w:val="24"/>
                <w:szCs w:val="24"/>
              </w:rPr>
            </w:pPr>
            <w:r w:rsidRPr="00BD3B95">
              <w:rPr>
                <w:rFonts w:asciiTheme="majorHAnsi" w:hAnsiTheme="majorHAnsi"/>
                <w:b/>
                <w:bCs/>
                <w:color w:val="D14140" w:themeColor="accent1"/>
                <w:sz w:val="24"/>
                <w:szCs w:val="24"/>
              </w:rPr>
              <w:t>TRAININGS</w:t>
            </w:r>
            <w:r>
              <w:rPr>
                <w:rFonts w:asciiTheme="majorHAnsi" w:hAnsiTheme="majorHAnsi"/>
                <w:b/>
                <w:bCs/>
                <w:color w:val="D14140" w:themeColor="accent1"/>
                <w:sz w:val="24"/>
                <w:szCs w:val="24"/>
              </w:rPr>
              <w:t xml:space="preserve"> </w:t>
            </w:r>
            <w:r w:rsidR="00447E90">
              <w:rPr>
                <w:rFonts w:asciiTheme="majorHAnsi" w:hAnsiTheme="majorHAnsi"/>
                <w:b/>
                <w:bCs/>
                <w:color w:val="D14140" w:themeColor="accent1"/>
                <w:sz w:val="24"/>
                <w:szCs w:val="24"/>
              </w:rPr>
              <w:t xml:space="preserve"> </w:t>
            </w:r>
            <w:r w:rsidR="00447E90" w:rsidRPr="00F325D9">
              <w:rPr>
                <w:rFonts w:asciiTheme="majorHAnsi" w:hAnsiTheme="majorHAnsi"/>
                <w:b/>
                <w:bCs/>
                <w:color w:val="D14140" w:themeColor="accent1"/>
                <w:sz w:val="24"/>
                <w:szCs w:val="24"/>
              </w:rPr>
              <w:t xml:space="preserve"> </w:t>
            </w:r>
          </w:p>
          <w:p w14:paraId="089AF21C" w14:textId="56934FD7" w:rsidR="00BD3B95" w:rsidRPr="005E1B8D" w:rsidRDefault="00D66D27" w:rsidP="00FC5C6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b/>
                <w:bCs/>
                <w:color w:val="D14140" w:themeColor="accent1"/>
                <w:sz w:val="24"/>
                <w:szCs w:val="24"/>
              </w:rPr>
              <w:br/>
            </w:r>
            <w:r w:rsidR="00BD3B95" w:rsidRPr="00BD3B95">
              <w:rPr>
                <w:rFonts w:asciiTheme="majorHAnsi" w:hAnsiTheme="majorHAnsi"/>
                <w:color w:val="000000"/>
                <w:sz w:val="18"/>
                <w:szCs w:val="18"/>
                <w:shd w:val="clear" w:color="auto" w:fill="FFFFFF"/>
              </w:rPr>
              <w:t>Promote Safety, Inclusion and Well-Being for LGBTQ Students</w:t>
            </w:r>
            <w:r w:rsidR="00FC5C66">
              <w:rPr>
                <w:rFonts w:asciiTheme="majorHAnsi" w:hAnsiTheme="maj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="00FC5C66" w:rsidRPr="00387AE9">
              <w:rPr>
                <w:rFonts w:asciiTheme="majorHAnsi" w:hAnsiTheme="majorHAnsi"/>
                <w:sz w:val="18"/>
                <w:szCs w:val="18"/>
              </w:rPr>
              <w:t>Youth Suicide Prevention</w:t>
            </w:r>
            <w:r w:rsidR="00667846">
              <w:rPr>
                <w:rFonts w:asciiTheme="majorHAnsi" w:hAnsiTheme="majorHAnsi"/>
                <w:sz w:val="18"/>
                <w:szCs w:val="18"/>
              </w:rPr>
              <w:br/>
            </w:r>
            <w:r w:rsidR="00667846" w:rsidRPr="00667846">
              <w:rPr>
                <w:rFonts w:asciiTheme="majorHAnsi" w:hAnsiTheme="majorHAnsi"/>
                <w:sz w:val="18"/>
                <w:szCs w:val="18"/>
              </w:rPr>
              <w:t>Prepare Students for the Transition Out of High School</w:t>
            </w:r>
            <w:r w:rsidR="00D40160">
              <w:rPr>
                <w:rFonts w:asciiTheme="majorHAnsi" w:hAnsiTheme="majorHAnsi"/>
                <w:sz w:val="18"/>
                <w:szCs w:val="18"/>
              </w:rPr>
              <w:br/>
            </w:r>
            <w:r w:rsidR="00D40160" w:rsidRPr="00D40160">
              <w:rPr>
                <w:rFonts w:asciiTheme="majorHAnsi" w:hAnsiTheme="majorHAnsi"/>
                <w:sz w:val="18"/>
                <w:szCs w:val="18"/>
              </w:rPr>
              <w:t>Behavior Intervention Plans for Tier 3 Students</w:t>
            </w:r>
            <w:r w:rsidR="00A6532A">
              <w:rPr>
                <w:rFonts w:asciiTheme="majorHAnsi" w:hAnsiTheme="majorHAnsi"/>
                <w:sz w:val="18"/>
                <w:szCs w:val="18"/>
              </w:rPr>
              <w:br/>
              <w:t xml:space="preserve">Effective and engaging </w:t>
            </w:r>
            <w:r w:rsidR="000173BB">
              <w:rPr>
                <w:rFonts w:asciiTheme="majorHAnsi" w:hAnsiTheme="majorHAnsi"/>
                <w:sz w:val="18"/>
                <w:szCs w:val="18"/>
              </w:rPr>
              <w:t xml:space="preserve">Curriculum </w:t>
            </w:r>
            <w:r w:rsidR="00A6532A">
              <w:rPr>
                <w:rFonts w:asciiTheme="majorHAnsi" w:hAnsiTheme="majorHAnsi"/>
                <w:sz w:val="18"/>
                <w:szCs w:val="18"/>
              </w:rPr>
              <w:t>Lesson Planning</w:t>
            </w:r>
            <w:r w:rsidR="00202901">
              <w:rPr>
                <w:rFonts w:asciiTheme="majorHAnsi" w:hAnsiTheme="majorHAnsi"/>
                <w:sz w:val="18"/>
                <w:szCs w:val="18"/>
              </w:rPr>
              <w:br/>
            </w:r>
            <w:r w:rsidR="00202901" w:rsidRPr="00202901">
              <w:rPr>
                <w:rFonts w:asciiTheme="majorHAnsi" w:hAnsiTheme="majorHAnsi"/>
                <w:sz w:val="18"/>
                <w:szCs w:val="18"/>
              </w:rPr>
              <w:t>Improve School Culture, Prevent Bullying</w:t>
            </w:r>
          </w:p>
        </w:tc>
      </w:tr>
      <w:tr w:rsidR="00BD3B95" w:rsidRPr="00F079F2" w14:paraId="44EDE087" w14:textId="77777777" w:rsidTr="00387AE9">
        <w:trPr>
          <w:gridAfter w:val="1"/>
          <w:wAfter w:w="20" w:type="dxa"/>
          <w:trHeight w:val="108"/>
          <w:jc w:val="center"/>
        </w:trPr>
        <w:tc>
          <w:tcPr>
            <w:tcW w:w="3150" w:type="dxa"/>
            <w:gridSpan w:val="2"/>
            <w:vMerge/>
          </w:tcPr>
          <w:p w14:paraId="276D9B69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14:paraId="32EFC01F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32AA28D9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C5C66" w:rsidRPr="00F079F2" w14:paraId="156DCDCE" w14:textId="77777777" w:rsidTr="00F079F2">
        <w:trPr>
          <w:gridAfter w:val="3"/>
          <w:wAfter w:w="513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74CB70C2" w14:textId="77777777" w:rsidR="00FC5C66" w:rsidRPr="00F079F2" w:rsidRDefault="00FC5C66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3BB1BAE3" w14:textId="77777777" w:rsidR="00FC5C66" w:rsidRPr="00F079F2" w:rsidRDefault="00FC5C66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14:paraId="2C5B6C69" w14:textId="38F6827E" w:rsidR="00FC5C66" w:rsidRPr="00F079F2" w:rsidRDefault="00FC5C66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</w:tr>
      <w:tr w:rsidR="00FC5C66" w:rsidRPr="00F079F2" w14:paraId="6BB19E73" w14:textId="77777777" w:rsidTr="00F079F2">
        <w:trPr>
          <w:gridAfter w:val="3"/>
          <w:wAfter w:w="513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61B49CE0" w14:textId="77777777" w:rsidR="00FC5C66" w:rsidRPr="00F079F2" w:rsidRDefault="00FC5C66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68F33A94" w14:textId="77777777" w:rsidR="00FC5C66" w:rsidRPr="00F079F2" w:rsidRDefault="00FC5C66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  <w:vAlign w:val="center"/>
          </w:tcPr>
          <w:p w14:paraId="561B2D9C" w14:textId="77777777" w:rsidR="00FC5C66" w:rsidRPr="00F079F2" w:rsidRDefault="00FC5C66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</w:p>
        </w:tc>
      </w:tr>
      <w:tr w:rsidR="00BD3B95" w:rsidRPr="00F079F2" w14:paraId="1AE955CF" w14:textId="77777777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14:paraId="307D1295" w14:textId="77777777" w:rsidR="00BD3B95" w:rsidRPr="00F079F2" w:rsidRDefault="00BD3B95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93EA131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14:paraId="02BA9E16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14:paraId="4C4F57D5" w14:textId="77777777" w:rsidR="00BD3B95" w:rsidRPr="00F079F2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BD3B95" w:rsidRPr="00F079F2" w14:paraId="3CC1A260" w14:textId="77777777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14:paraId="048D9F00" w14:textId="77777777" w:rsidR="00BD3B95" w:rsidRPr="00F079F2" w:rsidRDefault="00BD3B95" w:rsidP="00BD3B95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14:paraId="48196A56" w14:textId="77777777" w:rsidR="00BD3B95" w:rsidRPr="00387AE9" w:rsidRDefault="00BD3B95" w:rsidP="00BD3B95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8"/>
                <w:szCs w:val="18"/>
              </w:rPr>
            </w:pPr>
          </w:p>
        </w:tc>
        <w:sdt>
          <w:sdtPr>
            <w:rPr>
              <w:rFonts w:ascii="Georgia" w:eastAsia="Times New Roman" w:hAnsi="Georgia" w:cs="Georgia"/>
              <w:sz w:val="18"/>
              <w:szCs w:val="18"/>
            </w:rPr>
            <w:id w:val="-494037895"/>
            <w:placeholder>
              <w:docPart w:val="9B1FC3B6959D4D8BBCBED99E74D013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14:paraId="12114CF2" w14:textId="77777777" w:rsidR="00BD3B95" w:rsidRPr="00387AE9" w:rsidRDefault="00BD3B95" w:rsidP="00BD3B95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 w:val="18"/>
                    <w:szCs w:val="18"/>
                  </w:rPr>
                </w:pPr>
                <w:r w:rsidRPr="00387AE9">
                  <w:rPr>
                    <w:rFonts w:ascii="Georgia" w:eastAsia="Times New Roman" w:hAnsi="Georgia" w:cs="Georgia"/>
                    <w:sz w:val="18"/>
                    <w:szCs w:val="18"/>
                  </w:rPr>
                  <w:t>[Available upon request.]</w:t>
                </w:r>
              </w:p>
            </w:tc>
          </w:sdtContent>
        </w:sdt>
      </w:tr>
    </w:tbl>
    <w:p w14:paraId="6B7F1B22" w14:textId="77777777"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7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667DE7" w14:textId="77777777" w:rsidR="004F37B1" w:rsidRDefault="004F37B1" w:rsidP="0085363C">
      <w:pPr>
        <w:spacing w:before="0" w:line="240" w:lineRule="auto"/>
      </w:pPr>
      <w:r>
        <w:separator/>
      </w:r>
    </w:p>
  </w:endnote>
  <w:endnote w:type="continuationSeparator" w:id="0">
    <w:p w14:paraId="157DE195" w14:textId="77777777" w:rsidR="004F37B1" w:rsidRDefault="004F37B1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366DAA-8F5E-45CC-A80A-BD8164204209}"/>
    <w:embedBold r:id="rId2" w:fontKey="{533BB16C-0D0B-4493-B8D4-4F0F106367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EAAECD7-3FBE-48BF-AC4B-849F566DA20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1A1F897-96A2-427C-8627-D89DCBC07FE0}"/>
    <w:embedBold r:id="rId5" w:fontKey="{D0C1B9DA-916E-4454-84BD-42AC94F90D4C}"/>
    <w:embedItalic r:id="rId6" w:fontKey="{3A499FD1-D4C2-43F2-BD5F-CDC45623F47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167A0AA-254C-475A-BD3F-5E1EA5F1DD4F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165B6FE-7985-4402-8693-3FF80884F982}"/>
    <w:embedBold r:id="rId9" w:fontKey="{C9FDE973-7ABF-4052-BA71-DF84B6FD54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9476DD68-529C-4209-91F1-C34A42981EE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739BF7" w14:textId="77777777" w:rsidR="004F37B1" w:rsidRDefault="004F37B1" w:rsidP="0085363C">
      <w:pPr>
        <w:spacing w:before="0" w:line="240" w:lineRule="auto"/>
      </w:pPr>
      <w:r>
        <w:separator/>
      </w:r>
    </w:p>
  </w:footnote>
  <w:footnote w:type="continuationSeparator" w:id="0">
    <w:p w14:paraId="0E728C84" w14:textId="77777777" w:rsidR="004F37B1" w:rsidRDefault="004F37B1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C36AE" w14:textId="77777777"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2D6BCC31" wp14:editId="1B854EB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0B0392CA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044519B"/>
    <w:multiLevelType w:val="hybridMultilevel"/>
    <w:tmpl w:val="EB023F5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B4F16EF"/>
    <w:multiLevelType w:val="hybridMultilevel"/>
    <w:tmpl w:val="E7D2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08095D"/>
    <w:multiLevelType w:val="hybridMultilevel"/>
    <w:tmpl w:val="A8B00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2727F"/>
    <w:multiLevelType w:val="hybridMultilevel"/>
    <w:tmpl w:val="7F102EC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8F126E3"/>
    <w:multiLevelType w:val="hybridMultilevel"/>
    <w:tmpl w:val="F4B4413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14"/>
  </w:num>
  <w:num w:numId="5">
    <w:abstractNumId w:val="15"/>
  </w:num>
  <w:num w:numId="6">
    <w:abstractNumId w:val="24"/>
  </w:num>
  <w:num w:numId="7">
    <w:abstractNumId w:val="7"/>
  </w:num>
  <w:num w:numId="8">
    <w:abstractNumId w:val="12"/>
  </w:num>
  <w:num w:numId="9">
    <w:abstractNumId w:val="22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1"/>
  </w:num>
  <w:num w:numId="15">
    <w:abstractNumId w:val="10"/>
  </w:num>
  <w:num w:numId="16">
    <w:abstractNumId w:val="20"/>
  </w:num>
  <w:num w:numId="17">
    <w:abstractNumId w:val="3"/>
  </w:num>
  <w:num w:numId="18">
    <w:abstractNumId w:val="26"/>
  </w:num>
  <w:num w:numId="19">
    <w:abstractNumId w:val="23"/>
  </w:num>
  <w:num w:numId="20">
    <w:abstractNumId w:val="16"/>
  </w:num>
  <w:num w:numId="21">
    <w:abstractNumId w:val="25"/>
  </w:num>
  <w:num w:numId="22">
    <w:abstractNumId w:val="4"/>
  </w:num>
  <w:num w:numId="23">
    <w:abstractNumId w:val="21"/>
  </w:num>
  <w:num w:numId="24">
    <w:abstractNumId w:val="6"/>
  </w:num>
  <w:num w:numId="25">
    <w:abstractNumId w:val="18"/>
  </w:num>
  <w:num w:numId="26">
    <w:abstractNumId w:val="17"/>
  </w:num>
  <w:num w:numId="27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0B0"/>
    <w:rsid w:val="00014671"/>
    <w:rsid w:val="000173BB"/>
    <w:rsid w:val="00052382"/>
    <w:rsid w:val="0006568A"/>
    <w:rsid w:val="00076F0F"/>
    <w:rsid w:val="00084253"/>
    <w:rsid w:val="0009282A"/>
    <w:rsid w:val="000D1F49"/>
    <w:rsid w:val="001727CA"/>
    <w:rsid w:val="00187D40"/>
    <w:rsid w:val="00202901"/>
    <w:rsid w:val="00245317"/>
    <w:rsid w:val="002941AA"/>
    <w:rsid w:val="002A77AD"/>
    <w:rsid w:val="002C56E6"/>
    <w:rsid w:val="00332931"/>
    <w:rsid w:val="00336AF7"/>
    <w:rsid w:val="003555CE"/>
    <w:rsid w:val="00361691"/>
    <w:rsid w:val="00361E11"/>
    <w:rsid w:val="00376B65"/>
    <w:rsid w:val="003874B4"/>
    <w:rsid w:val="00387AE9"/>
    <w:rsid w:val="0039390A"/>
    <w:rsid w:val="003B50CE"/>
    <w:rsid w:val="003F0847"/>
    <w:rsid w:val="0040090B"/>
    <w:rsid w:val="00447E90"/>
    <w:rsid w:val="0046302A"/>
    <w:rsid w:val="00487D2D"/>
    <w:rsid w:val="00491904"/>
    <w:rsid w:val="004D5D62"/>
    <w:rsid w:val="004F37B1"/>
    <w:rsid w:val="004F7C85"/>
    <w:rsid w:val="005112D0"/>
    <w:rsid w:val="005661D0"/>
    <w:rsid w:val="00577E06"/>
    <w:rsid w:val="005A3BF7"/>
    <w:rsid w:val="005E1B8D"/>
    <w:rsid w:val="005F0033"/>
    <w:rsid w:val="005F2035"/>
    <w:rsid w:val="005F7990"/>
    <w:rsid w:val="00632608"/>
    <w:rsid w:val="0063739C"/>
    <w:rsid w:val="0064068F"/>
    <w:rsid w:val="00667846"/>
    <w:rsid w:val="006A64F4"/>
    <w:rsid w:val="006B2A51"/>
    <w:rsid w:val="007520D7"/>
    <w:rsid w:val="00765AB9"/>
    <w:rsid w:val="00770F25"/>
    <w:rsid w:val="007710B0"/>
    <w:rsid w:val="00793E11"/>
    <w:rsid w:val="007A35A8"/>
    <w:rsid w:val="007B0A85"/>
    <w:rsid w:val="007C6A52"/>
    <w:rsid w:val="007D692A"/>
    <w:rsid w:val="0082043E"/>
    <w:rsid w:val="0085363C"/>
    <w:rsid w:val="008954EF"/>
    <w:rsid w:val="008A623B"/>
    <w:rsid w:val="008D3D68"/>
    <w:rsid w:val="008E203A"/>
    <w:rsid w:val="008E68C5"/>
    <w:rsid w:val="0091229C"/>
    <w:rsid w:val="00940E73"/>
    <w:rsid w:val="009702E7"/>
    <w:rsid w:val="0098597D"/>
    <w:rsid w:val="009B6B87"/>
    <w:rsid w:val="009F619A"/>
    <w:rsid w:val="009F6DDE"/>
    <w:rsid w:val="00A2266E"/>
    <w:rsid w:val="00A370A8"/>
    <w:rsid w:val="00A37F00"/>
    <w:rsid w:val="00A6532A"/>
    <w:rsid w:val="00A70016"/>
    <w:rsid w:val="00A9260D"/>
    <w:rsid w:val="00AB40B5"/>
    <w:rsid w:val="00AF0185"/>
    <w:rsid w:val="00AF056A"/>
    <w:rsid w:val="00B25F5F"/>
    <w:rsid w:val="00B62AB7"/>
    <w:rsid w:val="00B96F53"/>
    <w:rsid w:val="00BA6136"/>
    <w:rsid w:val="00BD3B95"/>
    <w:rsid w:val="00BD4753"/>
    <w:rsid w:val="00BD5CB1"/>
    <w:rsid w:val="00BE62EE"/>
    <w:rsid w:val="00C003BA"/>
    <w:rsid w:val="00C4481A"/>
    <w:rsid w:val="00C46878"/>
    <w:rsid w:val="00C75B47"/>
    <w:rsid w:val="00CA3E12"/>
    <w:rsid w:val="00CA50DC"/>
    <w:rsid w:val="00CB4A51"/>
    <w:rsid w:val="00CD367A"/>
    <w:rsid w:val="00CD4532"/>
    <w:rsid w:val="00CD47B0"/>
    <w:rsid w:val="00CE6104"/>
    <w:rsid w:val="00CE7918"/>
    <w:rsid w:val="00D16163"/>
    <w:rsid w:val="00D40160"/>
    <w:rsid w:val="00D41C6F"/>
    <w:rsid w:val="00D66D27"/>
    <w:rsid w:val="00D83AC1"/>
    <w:rsid w:val="00DA4237"/>
    <w:rsid w:val="00DB3FAD"/>
    <w:rsid w:val="00E61C09"/>
    <w:rsid w:val="00E932D7"/>
    <w:rsid w:val="00EB3B58"/>
    <w:rsid w:val="00EC7359"/>
    <w:rsid w:val="00EE3054"/>
    <w:rsid w:val="00EE3EC6"/>
    <w:rsid w:val="00EE6C6F"/>
    <w:rsid w:val="00F00606"/>
    <w:rsid w:val="00F01256"/>
    <w:rsid w:val="00F079F2"/>
    <w:rsid w:val="00F16CB0"/>
    <w:rsid w:val="00F325D9"/>
    <w:rsid w:val="00F36DD2"/>
    <w:rsid w:val="00F72251"/>
    <w:rsid w:val="00F94FE1"/>
    <w:rsid w:val="00FA3E55"/>
    <w:rsid w:val="00FB07AB"/>
    <w:rsid w:val="00FC5C6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435F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D41C6F"/>
    <w:pPr>
      <w:spacing w:before="0" w:after="200" w:line="276" w:lineRule="auto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rsid w:val="0049190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6DD2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6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http://www.linkedin.com/in/morgankretzinger629/" TargetMode="Externa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et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1FC3B6959D4D8BBCBED99E74D01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AC26A-8A31-4BD1-9303-F17256FC720F}"/>
      </w:docPartPr>
      <w:docPartBody>
        <w:p w:rsidR="00AF5825" w:rsidRDefault="005A48F5" w:rsidP="005A48F5">
          <w:pPr>
            <w:pStyle w:val="9B1FC3B6959D4D8BBCBED99E74D0133E"/>
          </w:pPr>
          <w:r w:rsidRPr="00F079F2">
            <w:rPr>
              <w:rFonts w:ascii="Georgia" w:eastAsia="Times New Roman" w:hAnsi="Georgia" w:cs="Georgia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070"/>
    <w:rsid w:val="00275070"/>
    <w:rsid w:val="003469A4"/>
    <w:rsid w:val="005A48F5"/>
    <w:rsid w:val="00644F89"/>
    <w:rsid w:val="006A78F8"/>
    <w:rsid w:val="00777202"/>
    <w:rsid w:val="00802513"/>
    <w:rsid w:val="00823779"/>
    <w:rsid w:val="008C4353"/>
    <w:rsid w:val="0096725A"/>
    <w:rsid w:val="009673B4"/>
    <w:rsid w:val="00970143"/>
    <w:rsid w:val="00AF5825"/>
    <w:rsid w:val="00E469DE"/>
    <w:rsid w:val="00E946B1"/>
    <w:rsid w:val="00ED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2749660AD775461AB0982BCA4252C38F">
    <w:name w:val="2749660AD775461AB0982BCA4252C38F"/>
  </w:style>
  <w:style w:type="paragraph" w:customStyle="1" w:styleId="D10334351BAE47288AB74F23991DD305">
    <w:name w:val="D10334351BAE47288AB74F23991DD305"/>
  </w:style>
  <w:style w:type="paragraph" w:customStyle="1" w:styleId="590F3A6D3265424AB0801AF9678EA0C9">
    <w:name w:val="590F3A6D3265424AB0801AF9678EA0C9"/>
  </w:style>
  <w:style w:type="paragraph" w:customStyle="1" w:styleId="E896767488AD4CA19672EC6E5F0C805B">
    <w:name w:val="E896767488AD4CA19672EC6E5F0C805B"/>
  </w:style>
  <w:style w:type="paragraph" w:customStyle="1" w:styleId="D21B4A0108864C12ABE733FC515F66B3">
    <w:name w:val="D21B4A0108864C12ABE733FC515F66B3"/>
  </w:style>
  <w:style w:type="paragraph" w:customStyle="1" w:styleId="F526164F19064A6298D041473B71F8F4">
    <w:name w:val="F526164F19064A6298D041473B71F8F4"/>
  </w:style>
  <w:style w:type="paragraph" w:customStyle="1" w:styleId="3192E22E880446408DA8A69F06BB8614">
    <w:name w:val="3192E22E880446408DA8A69F06BB8614"/>
  </w:style>
  <w:style w:type="paragraph" w:customStyle="1" w:styleId="DF90C91E11C54B13AFE801268794D428">
    <w:name w:val="DF90C91E11C54B13AFE801268794D428"/>
  </w:style>
  <w:style w:type="paragraph" w:customStyle="1" w:styleId="F8C05D074F614800B098FDFF7210A8FB">
    <w:name w:val="F8C05D074F614800B098FDFF7210A8FB"/>
  </w:style>
  <w:style w:type="paragraph" w:customStyle="1" w:styleId="572E2A724825440DB1ECD599747EE704">
    <w:name w:val="572E2A724825440DB1ECD599747EE704"/>
  </w:style>
  <w:style w:type="paragraph" w:customStyle="1" w:styleId="26D2171F3A10443B8DC0A2A984A019AA">
    <w:name w:val="26D2171F3A10443B8DC0A2A984A019AA"/>
  </w:style>
  <w:style w:type="paragraph" w:customStyle="1" w:styleId="D6C76424592343FBBC75E9F5445AA2E5">
    <w:name w:val="D6C76424592343FBBC75E9F5445AA2E5"/>
  </w:style>
  <w:style w:type="paragraph" w:customStyle="1" w:styleId="2621E2793F4141ACA318BC03DED59FC5">
    <w:name w:val="2621E2793F4141ACA318BC03DED59FC5"/>
  </w:style>
  <w:style w:type="paragraph" w:customStyle="1" w:styleId="5362321D5AC24667BAA0427390010A1A">
    <w:name w:val="5362321D5AC24667BAA0427390010A1A"/>
  </w:style>
  <w:style w:type="paragraph" w:customStyle="1" w:styleId="92BA7C0E479E45E9944304DCA44F6C41">
    <w:name w:val="92BA7C0E479E45E9944304DCA44F6C41"/>
  </w:style>
  <w:style w:type="paragraph" w:customStyle="1" w:styleId="759AAEDF9AE542F6B62D07728C9E0147">
    <w:name w:val="759AAEDF9AE542F6B62D07728C9E0147"/>
  </w:style>
  <w:style w:type="paragraph" w:customStyle="1" w:styleId="24B72B62652C43AFA004AF82DE03C5B1">
    <w:name w:val="24B72B62652C43AFA004AF82DE03C5B1"/>
  </w:style>
  <w:style w:type="paragraph" w:customStyle="1" w:styleId="6B17FB793DA343EE9F05C2AB8F8BEEF2">
    <w:name w:val="6B17FB793DA343EE9F05C2AB8F8BEEF2"/>
  </w:style>
  <w:style w:type="paragraph" w:customStyle="1" w:styleId="5FDDFB469F72494A849E9171DE3FB49C">
    <w:name w:val="5FDDFB469F72494A849E9171DE3FB49C"/>
  </w:style>
  <w:style w:type="paragraph" w:customStyle="1" w:styleId="67E6ABAE73AC4AA591EB763CBDCCF6CE">
    <w:name w:val="67E6ABAE73AC4AA591EB763CBDCCF6CE"/>
  </w:style>
  <w:style w:type="paragraph" w:customStyle="1" w:styleId="340A0EFD5623489EA9272194871E2DFC">
    <w:name w:val="340A0EFD5623489EA9272194871E2DFC"/>
  </w:style>
  <w:style w:type="paragraph" w:customStyle="1" w:styleId="B0DB4B66D5134C86B92A949D219DA822">
    <w:name w:val="B0DB4B66D5134C86B92A949D219DA822"/>
  </w:style>
  <w:style w:type="paragraph" w:customStyle="1" w:styleId="735CA55ABC4A4C52BA385B6651400767">
    <w:name w:val="735CA55ABC4A4C52BA385B6651400767"/>
  </w:style>
  <w:style w:type="paragraph" w:customStyle="1" w:styleId="B250C1BDF9A24040B98207D8E39E61F3">
    <w:name w:val="B250C1BDF9A24040B98207D8E39E61F3"/>
  </w:style>
  <w:style w:type="paragraph" w:customStyle="1" w:styleId="885ACFDA89E24D99B90727A631A3EB64">
    <w:name w:val="885ACFDA89E24D99B90727A631A3EB64"/>
  </w:style>
  <w:style w:type="paragraph" w:customStyle="1" w:styleId="836DE3F2EE7B4B9FA6717DD498C06873">
    <w:name w:val="836DE3F2EE7B4B9FA6717DD498C06873"/>
  </w:style>
  <w:style w:type="paragraph" w:customStyle="1" w:styleId="D7C7A72448A4435CBE31B72D27D4D0CB">
    <w:name w:val="D7C7A72448A4435CBE31B72D27D4D0CB"/>
  </w:style>
  <w:style w:type="paragraph" w:customStyle="1" w:styleId="512170E90DEC4DE8BF511FAF23EED499">
    <w:name w:val="512170E90DEC4DE8BF511FAF23EED499"/>
  </w:style>
  <w:style w:type="paragraph" w:customStyle="1" w:styleId="1868EE6263F54D7DB879786A54836F18">
    <w:name w:val="1868EE6263F54D7DB879786A54836F18"/>
    <w:rsid w:val="005A48F5"/>
  </w:style>
  <w:style w:type="paragraph" w:customStyle="1" w:styleId="9B1FC3B6959D4D8BBCBED99E74D0133E">
    <w:name w:val="9B1FC3B6959D4D8BBCBED99E74D0133E"/>
    <w:rsid w:val="005A48F5"/>
  </w:style>
  <w:style w:type="paragraph" w:customStyle="1" w:styleId="15CF798ED2B04DDCB23522FA2AC32114">
    <w:name w:val="15CF798ED2B04DDCB23522FA2AC32114"/>
    <w:rsid w:val="005A48F5"/>
  </w:style>
  <w:style w:type="paragraph" w:customStyle="1" w:styleId="92C1D46B252B4A92A8CCB77EC4E2F856">
    <w:name w:val="92C1D46B252B4A92A8CCB77EC4E2F856"/>
    <w:rsid w:val="005A48F5"/>
  </w:style>
  <w:style w:type="paragraph" w:customStyle="1" w:styleId="80C8B245D7D8413EAB0399BCC5016F28">
    <w:name w:val="80C8B245D7D8413EAB0399BCC5016F28"/>
    <w:rsid w:val="005A48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2019-05-06T17:26:00Z</dcterms:created>
  <dcterms:modified xsi:type="dcterms:W3CDTF">2020-04-15T16:15:00Z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